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838A" w14:textId="77777777" w:rsidR="0017016C" w:rsidRDefault="0017016C" w:rsidP="00AC46EE">
      <w:pPr>
        <w:pStyle w:val="Line"/>
        <w:spacing w:after="0"/>
      </w:pPr>
    </w:p>
    <w:p w14:paraId="12D99934" w14:textId="77777777" w:rsidR="0017016C" w:rsidRDefault="0017016C" w:rsidP="00AC46EE">
      <w:pPr>
        <w:pStyle w:val="Line"/>
        <w:spacing w:after="0"/>
      </w:pPr>
    </w:p>
    <w:p w14:paraId="62292580" w14:textId="34F41515" w:rsidR="00247434" w:rsidRPr="00873A2E" w:rsidRDefault="00247434" w:rsidP="00AC46EE">
      <w:pPr>
        <w:pStyle w:val="Line"/>
        <w:spacing w:after="0"/>
      </w:pPr>
      <w:r w:rsidRPr="00873A2E">
        <w:rPr>
          <w:noProof/>
          <w:lang w:bidi="en-GB"/>
        </w:rPr>
        <mc:AlternateContent>
          <mc:Choice Requires="wps">
            <w:drawing>
              <wp:inline distT="0" distB="0" distL="0" distR="0" wp14:anchorId="0FAEDD22" wp14:editId="426607F1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B00C3B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&#13;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id w:val="529066677"/>
        <w:placeholder>
          <w:docPart w:val="29EB2CBABFB452498A0585258D606F67"/>
        </w:placeholder>
        <w:temporary/>
        <w:showingPlcHdr/>
        <w15:appearance w15:val="hidden"/>
      </w:sdtPr>
      <w:sdtEndPr/>
      <w:sdtContent>
        <w:p w14:paraId="5F907D9C" w14:textId="77777777" w:rsidR="00247434" w:rsidRPr="00873A2E" w:rsidRDefault="00AC46EE" w:rsidP="00AC46EE">
          <w:pPr>
            <w:pStyle w:val="Subtitle"/>
          </w:pPr>
          <w:r w:rsidRPr="00873A2E">
            <w:rPr>
              <w:lang w:bidi="en-GB"/>
            </w:rPr>
            <w:t>Menu</w:t>
          </w:r>
        </w:p>
      </w:sdtContent>
    </w:sdt>
    <w:p w14:paraId="452FA8E8" w14:textId="77363363" w:rsidR="001A4E54" w:rsidRPr="00873A2E" w:rsidRDefault="0017016C" w:rsidP="001A4E54">
      <w:pPr>
        <w:pStyle w:val="Heading1"/>
      </w:pPr>
      <w:r>
        <w:t>BREAD</w:t>
      </w:r>
    </w:p>
    <w:p w14:paraId="506FA0F3" w14:textId="0F021C5F" w:rsidR="00247434" w:rsidRDefault="0017016C" w:rsidP="001A4E54">
      <w:proofErr w:type="gramStart"/>
      <w:r>
        <w:t>100 year old</w:t>
      </w:r>
      <w:proofErr w:type="gramEnd"/>
      <w:r>
        <w:t xml:space="preserve"> sourdough</w:t>
      </w:r>
    </w:p>
    <w:p w14:paraId="2F61E3BB" w14:textId="064DD1F3" w:rsidR="0017016C" w:rsidRPr="00873A2E" w:rsidRDefault="0017016C" w:rsidP="001A4E54">
      <w:r>
        <w:t>With a whipped cultured wild garlic butter</w:t>
      </w:r>
    </w:p>
    <w:p w14:paraId="657E6DDB" w14:textId="77777777" w:rsidR="00247434" w:rsidRPr="00873A2E" w:rsidRDefault="00247434" w:rsidP="001A4E54">
      <w:pPr>
        <w:pStyle w:val="Line"/>
      </w:pPr>
      <w:r w:rsidRPr="00873A2E">
        <w:rPr>
          <w:noProof/>
          <w:lang w:bidi="en-GB"/>
        </w:rPr>
        <mc:AlternateContent>
          <mc:Choice Requires="wps">
            <w:drawing>
              <wp:inline distT="0" distB="0" distL="0" distR="0" wp14:anchorId="5F4B70EE" wp14:editId="6C384621">
                <wp:extent cx="1040400" cy="0"/>
                <wp:effectExtent l="0" t="0" r="0" b="0"/>
                <wp:docPr id="28" name="Straight Connector 28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52B026D" id="Straight Connector 28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&#13;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3E4953C2" w14:textId="336365C6" w:rsidR="00247434" w:rsidRPr="00873A2E" w:rsidRDefault="0017016C" w:rsidP="001A4E54">
      <w:pPr>
        <w:pStyle w:val="Heading1"/>
      </w:pPr>
      <w:r>
        <w:t>TO START</w:t>
      </w:r>
    </w:p>
    <w:p w14:paraId="1E1F1438" w14:textId="5B3C5EE0" w:rsidR="00247434" w:rsidRDefault="0017016C" w:rsidP="001A4E54">
      <w:r>
        <w:t>Seriously slow cooked pork belly</w:t>
      </w:r>
    </w:p>
    <w:p w14:paraId="33D685B5" w14:textId="07D30D1D" w:rsidR="0017016C" w:rsidRPr="00873A2E" w:rsidRDefault="0017016C" w:rsidP="001A4E54">
      <w:r>
        <w:t xml:space="preserve">Served with a </w:t>
      </w:r>
      <w:r w:rsidR="00370487">
        <w:t>L</w:t>
      </w:r>
      <w:r>
        <w:t xml:space="preserve">ardo lentil </w:t>
      </w:r>
      <w:proofErr w:type="gramStart"/>
      <w:r>
        <w:t>salad</w:t>
      </w:r>
      <w:proofErr w:type="gramEnd"/>
    </w:p>
    <w:p w14:paraId="29575A8C" w14:textId="77777777" w:rsidR="002F5B4C" w:rsidRPr="00873A2E" w:rsidRDefault="002F5B4C" w:rsidP="001A4E54">
      <w:pPr>
        <w:pStyle w:val="Line"/>
      </w:pPr>
      <w:r w:rsidRPr="00873A2E">
        <w:rPr>
          <w:noProof/>
          <w:lang w:bidi="en-GB"/>
        </w:rPr>
        <mc:AlternateContent>
          <mc:Choice Requires="wps">
            <w:drawing>
              <wp:inline distT="0" distB="0" distL="0" distR="0" wp14:anchorId="45E760DD" wp14:editId="587BE84F">
                <wp:extent cx="1040130" cy="0"/>
                <wp:effectExtent l="0" t="0" r="0" b="0"/>
                <wp:docPr id="31" name="Straight Connector 31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E5358D" id="Straight Connector 31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&#13;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17397B2A" w14:textId="64AA2970" w:rsidR="00247434" w:rsidRPr="00873A2E" w:rsidRDefault="0017016C" w:rsidP="001A4E54">
      <w:pPr>
        <w:pStyle w:val="Heading1"/>
      </w:pPr>
      <w:r>
        <w:t>MAIN COURSE</w:t>
      </w:r>
    </w:p>
    <w:p w14:paraId="1336A69E" w14:textId="276A642C" w:rsidR="002F5B4C" w:rsidRDefault="0017016C" w:rsidP="001A4E54">
      <w:r>
        <w:t>Pan-roasted duck breast</w:t>
      </w:r>
    </w:p>
    <w:p w14:paraId="6BB2EB9A" w14:textId="01622504" w:rsidR="0017016C" w:rsidRPr="00873A2E" w:rsidRDefault="0017016C" w:rsidP="001A4E54">
      <w:r>
        <w:t xml:space="preserve">Served with a duck leg pithivier, pomme anna potatoes, spiced carrot puree, </w:t>
      </w:r>
      <w:r w:rsidR="00370487">
        <w:t xml:space="preserve">tenderstem broccoli and a port </w:t>
      </w:r>
      <w:proofErr w:type="gramStart"/>
      <w:r w:rsidR="00370487">
        <w:t>jus</w:t>
      </w:r>
      <w:proofErr w:type="gramEnd"/>
    </w:p>
    <w:p w14:paraId="32A2C341" w14:textId="77777777" w:rsidR="002F5B4C" w:rsidRPr="00873A2E" w:rsidRDefault="002F5B4C" w:rsidP="001A4E54">
      <w:pPr>
        <w:pStyle w:val="Line"/>
      </w:pPr>
      <w:r w:rsidRPr="00873A2E">
        <w:rPr>
          <w:noProof/>
          <w:lang w:bidi="en-GB"/>
        </w:rPr>
        <mc:AlternateContent>
          <mc:Choice Requires="wps">
            <w:drawing>
              <wp:inline distT="0" distB="0" distL="0" distR="0" wp14:anchorId="248BF95D" wp14:editId="28EA3662">
                <wp:extent cx="1040130" cy="0"/>
                <wp:effectExtent l="0" t="0" r="0" b="0"/>
                <wp:docPr id="199" name="Straight Connector 199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232257C" id="Straight Connector 199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&#13;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292975DF" w14:textId="2FDE9ECD" w:rsidR="002F5B4C" w:rsidRPr="00873A2E" w:rsidRDefault="00370487" w:rsidP="001A4E54">
      <w:pPr>
        <w:pStyle w:val="Heading1"/>
      </w:pPr>
      <w:r>
        <w:t>dessert</w:t>
      </w:r>
    </w:p>
    <w:p w14:paraId="369BBD03" w14:textId="6F8845D8" w:rsidR="002F5B4C" w:rsidRPr="00873A2E" w:rsidRDefault="00370487" w:rsidP="001A4E54">
      <w:r>
        <w:t>Honey and chamomile cake with a roasted white chocolate cremeux, braised pear and a honey tuille</w:t>
      </w:r>
    </w:p>
    <w:sectPr w:rsidR="002F5B4C" w:rsidRPr="00873A2E" w:rsidSect="009164A1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A94E2" w14:textId="77777777" w:rsidR="0017016C" w:rsidRDefault="0017016C" w:rsidP="002B0AFB">
      <w:pPr>
        <w:spacing w:after="0" w:line="240" w:lineRule="auto"/>
      </w:pPr>
      <w:r>
        <w:separator/>
      </w:r>
    </w:p>
  </w:endnote>
  <w:endnote w:type="continuationSeparator" w:id="0">
    <w:p w14:paraId="7BE86949" w14:textId="77777777" w:rsidR="0017016C" w:rsidRDefault="0017016C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A5886" w14:textId="77777777" w:rsidR="0017016C" w:rsidRDefault="0017016C" w:rsidP="002B0AFB">
      <w:pPr>
        <w:spacing w:after="0" w:line="240" w:lineRule="auto"/>
      </w:pPr>
      <w:r>
        <w:separator/>
      </w:r>
    </w:p>
  </w:footnote>
  <w:footnote w:type="continuationSeparator" w:id="0">
    <w:p w14:paraId="11A744BD" w14:textId="77777777" w:rsidR="0017016C" w:rsidRDefault="0017016C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9BC9" w14:textId="77777777" w:rsidR="002B0AFB" w:rsidRDefault="001518FA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E57FF59" wp14:editId="50EBC7C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Rectangle 7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Transparency backgrou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 descr="Rectangle frame shape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 descr="Beige background rectangl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Green line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C2451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 203" descr="Green line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71CA4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E57FF59" id="Group 3" o:spid="_x0000_s1026" alt="&quot;&quot;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">
              <v:rect id="Rectangle 7" o:spid="_x0000_s1027" alt="Leaves background" style="position:absolute;width:77724;height:1014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" stroked="f" strokeweight="1pt">
                <v:fill r:id="rId2" o:title="Leaves background" recolor="t" rotate="t" type="frame"/>
              </v:rect>
              <v:rect id="Rectangle 21" o:spid="_x0000_s1028" alt="Transparency background" style="position:absolute;left:25908;width:51803;height:29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" fillcolor="black [3213]" stroked="f" strokeweight="1pt">
                <v:fill opacity="13107f"/>
              </v:rect>
              <v:rect id="Rectangle 5" o:spid="_x0000_s1029" alt="Rectangle frame shape" style="position:absolute;left:2381;top:2476;width:72720;height:96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" filled="f" strokecolor="#f7ce98 [3215]" strokeweight="1pt"/>
              <v:rect id="Rectangle 20" o:spid="_x0000_s1030" alt="Rectangle frame shape" style="position:absolute;left:3143;top:3238;width:71280;height:951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" filled="f" strokecolor="#f7ce98 [3215]" strokeweight="2.8pt"/>
              <v:rect id="Rectangle 22" o:spid="_x0000_s1031" alt="Beige background rectangle" style="position:absolute;left:25908;top:28956;width:51803;height:724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" fillcolor="#f7ce98 [3215]" stroked="f" strokeweight="1pt">
                <v:fill opacity="52428f"/>
              </v:rect>
              <v:shape id="Rectangle 203" o:spid="_x0000_s1032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&#13;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005C2451" w14:textId="77777777" w:rsidR="001518FA" w:rsidRPr="008F3964" w:rsidRDefault="001518FA" w:rsidP="001518FA"/>
                  </w:txbxContent>
                </v:textbox>
              </v:shape>
              <v:shape id="Rectangle 203" o:spid="_x0000_s1033" alt="Green line" style="position:absolute;left:25908;top:29051;width:49199;height:70136;visibility:visible;mso-wrap-style:square;v-text-anchor:middle" coordsize="4697877,686745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&#13;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4FB71CA4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6C"/>
    <w:rsid w:val="00025C7C"/>
    <w:rsid w:val="000F33BF"/>
    <w:rsid w:val="001004FE"/>
    <w:rsid w:val="00117C6E"/>
    <w:rsid w:val="001206D0"/>
    <w:rsid w:val="001518FA"/>
    <w:rsid w:val="0017016C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70487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6F32AC"/>
    <w:rsid w:val="00700C24"/>
    <w:rsid w:val="007538BA"/>
    <w:rsid w:val="007D1A2E"/>
    <w:rsid w:val="007F19F5"/>
    <w:rsid w:val="0082129F"/>
    <w:rsid w:val="00873A2E"/>
    <w:rsid w:val="008801F7"/>
    <w:rsid w:val="008B00D0"/>
    <w:rsid w:val="008B3005"/>
    <w:rsid w:val="008C256C"/>
    <w:rsid w:val="008D1017"/>
    <w:rsid w:val="008F3964"/>
    <w:rsid w:val="009164A1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9444D"/>
    <w:rsid w:val="00DB5DB5"/>
    <w:rsid w:val="00E14F6F"/>
    <w:rsid w:val="00E304C4"/>
    <w:rsid w:val="00E977CA"/>
    <w:rsid w:val="00EE3976"/>
    <w:rsid w:val="00EE719E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08E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leChar">
    <w:name w:val="Title Char"/>
    <w:basedOn w:val="DefaultParagraphFont"/>
    <w:link w:val="Title"/>
    <w:uiPriority w:val="10"/>
    <w:rsid w:val="00AC46EE"/>
    <w:rPr>
      <w:color w:val="F7CE98" w:themeColor="text2"/>
      <w:sz w:val="50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jornmoen/Library/Containers/com.microsoft.Word/Data/Library/Application%20Support/Microsoft/Office/16.0/DTS/Search/%7b90D9E6A5-9AF5-0046-8482-0CE0A2DDD906%7dtf2232334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EB2CBABFB452498A0585258D606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A269D-2AB8-894B-940F-A6C31232156B}"/>
      </w:docPartPr>
      <w:docPartBody>
        <w:p w:rsidR="00000000" w:rsidRDefault="00262F47">
          <w:pPr>
            <w:pStyle w:val="29EB2CBABFB452498A0585258D606F67"/>
          </w:pPr>
          <w:r w:rsidRPr="00873A2E">
            <w:rPr>
              <w:lang w:bidi="en-GB"/>
            </w:rPr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C0CB95E3E939458A4E756F3C6AA0A5">
    <w:name w:val="97C0CB95E3E939458A4E756F3C6AA0A5"/>
  </w:style>
  <w:style w:type="paragraph" w:customStyle="1" w:styleId="29EB2CBABFB452498A0585258D606F67">
    <w:name w:val="29EB2CBABFB452498A0585258D606F67"/>
  </w:style>
  <w:style w:type="paragraph" w:customStyle="1" w:styleId="C8A4502D8759034397701E2B89635950">
    <w:name w:val="C8A4502D8759034397701E2B89635950"/>
  </w:style>
  <w:style w:type="paragraph" w:customStyle="1" w:styleId="4F0AE448CA4DAF4DA7FD430F52EC04C5">
    <w:name w:val="4F0AE448CA4DAF4DA7FD430F52EC04C5"/>
  </w:style>
  <w:style w:type="paragraph" w:customStyle="1" w:styleId="209AE1101693014296252DA7AA78E623">
    <w:name w:val="209AE1101693014296252DA7AA78E623"/>
  </w:style>
  <w:style w:type="paragraph" w:customStyle="1" w:styleId="498956EB53B6B34AB9F130B7D4AC3C13">
    <w:name w:val="498956EB53B6B34AB9F130B7D4AC3C13"/>
  </w:style>
  <w:style w:type="paragraph" w:customStyle="1" w:styleId="841B60C122CE7F49ACE4BD1BD47EBF82">
    <w:name w:val="841B60C122CE7F49ACE4BD1BD47EBF82"/>
  </w:style>
  <w:style w:type="paragraph" w:customStyle="1" w:styleId="BCA0F3AEFF57F449AFB044EACB7B7EF8">
    <w:name w:val="BCA0F3AEFF57F449AFB044EACB7B7EF8"/>
  </w:style>
  <w:style w:type="paragraph" w:customStyle="1" w:styleId="58D97A5D3C1DAD45BD005337DD58FE8F">
    <w:name w:val="58D97A5D3C1DAD45BD005337DD58FE8F"/>
  </w:style>
  <w:style w:type="paragraph" w:customStyle="1" w:styleId="20352EA096AD6049BDD103792D7EAD87">
    <w:name w:val="20352EA096AD6049BDD103792D7EA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B1CD7F1-0AAE-47BC-A120-5A8795ED7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Christmas menu.dotx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2024-03-26T11:28:00Z</dcterms:created>
  <dcterms:modified xsi:type="dcterms:W3CDTF">2024-03-26T11:28:00Z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