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59C16" w14:textId="77777777" w:rsidR="002737EF" w:rsidRPr="00A15A1F" w:rsidRDefault="00E3734E" w:rsidP="00D363C8">
      <w:pPr>
        <w:rPr>
          <w:lang w:val="en-GB"/>
        </w:rPr>
      </w:pPr>
      <w:r w:rsidRPr="00A15A1F">
        <w:rPr>
          <w:noProof/>
          <w:lang w:val="en-GB" w:bidi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D703966" wp14:editId="3556F737">
                <wp:simplePos x="0" y="0"/>
                <wp:positionH relativeFrom="column">
                  <wp:posOffset>-638175</wp:posOffset>
                </wp:positionH>
                <wp:positionV relativeFrom="paragraph">
                  <wp:posOffset>-838201</wp:posOffset>
                </wp:positionV>
                <wp:extent cx="8107680" cy="11058525"/>
                <wp:effectExtent l="0" t="0" r="7620" b="9525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7680" cy="110585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94D75" id="Rectangle 1" o:spid="_x0000_s1026" alt="&quot;&quot;" style="position:absolute;margin-left:-50.25pt;margin-top:-66pt;width:638.4pt;height:870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" fillcolor="#f1f0f0 [3208]" stroked="f" strokeweight="1pt"/>
            </w:pict>
          </mc:Fallback>
        </mc:AlternateContent>
      </w:r>
      <w:r w:rsidR="00C30F63" w:rsidRPr="00A15A1F">
        <w:rPr>
          <w:noProof/>
          <w:lang w:val="en-GB" w:bidi="en-GB"/>
        </w:rPr>
        <w:drawing>
          <wp:anchor distT="0" distB="0" distL="114300" distR="114300" simplePos="0" relativeHeight="251658241" behindDoc="1" locked="0" layoutInCell="1" allowOverlap="1" wp14:anchorId="6456C7CE" wp14:editId="703C06F8">
            <wp:simplePos x="0" y="0"/>
            <wp:positionH relativeFrom="column">
              <wp:posOffset>-775546</wp:posOffset>
            </wp:positionH>
            <wp:positionV relativeFrom="paragraph">
              <wp:posOffset>-853440</wp:posOffset>
            </wp:positionV>
            <wp:extent cx="8155940" cy="1057021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1057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5670"/>
        <w:gridCol w:w="4796"/>
      </w:tblGrid>
      <w:tr w:rsidR="00C955AA" w:rsidRPr="00A15A1F" w14:paraId="4226A751" w14:textId="77777777" w:rsidTr="506792DA">
        <w:trPr>
          <w:trHeight w:val="13680"/>
        </w:trPr>
        <w:tc>
          <w:tcPr>
            <w:tcW w:w="2709" w:type="pct"/>
            <w:tcMar>
              <w:left w:w="288" w:type="dxa"/>
              <w:right w:w="115" w:type="dxa"/>
            </w:tcMar>
            <w:vAlign w:val="bottom"/>
          </w:tcPr>
          <w:p w14:paraId="3711E7DC" w14:textId="77777777" w:rsidR="00C955AA" w:rsidRPr="00A15A1F" w:rsidRDefault="00000000" w:rsidP="001D14DD">
            <w:pPr>
              <w:pStyle w:val="TitleLowercase"/>
              <w:rPr>
                <w:lang w:val="en-GB"/>
              </w:rPr>
            </w:pPr>
            <w:sdt>
              <w:sdtPr>
                <w:rPr>
                  <w:lang w:val="en-GB"/>
                </w:rPr>
                <w:id w:val="-1017377959"/>
                <w:placeholder>
                  <w:docPart w:val="EE29AED03EEA9047AB670971516B7EFE"/>
                </w:placeholder>
                <w:showingPlcHdr/>
                <w15:appearance w15:val="hidden"/>
              </w:sdtPr>
              <w:sdtContent>
                <w:r w:rsidR="00A6364B" w:rsidRPr="00A15A1F">
                  <w:rPr>
                    <w:lang w:val="en-GB" w:bidi="en-GB"/>
                  </w:rPr>
                  <w:t>Dinner Menu</w:t>
                </w:r>
              </w:sdtContent>
            </w:sdt>
            <w:r w:rsidR="008D67A9" w:rsidRPr="00A15A1F">
              <w:rPr>
                <w:lang w:val="en-GB" w:bidi="en-GB"/>
              </w:rPr>
              <w:t xml:space="preserve"> </w:t>
            </w:r>
          </w:p>
          <w:p w14:paraId="44F8C41B" w14:textId="77777777" w:rsidR="001A12D4" w:rsidRPr="00A15A1F" w:rsidRDefault="001A12D4" w:rsidP="00C30F63">
            <w:pPr>
              <w:rPr>
                <w:rFonts w:asciiTheme="majorHAnsi" w:hAnsiTheme="majorHAnsi"/>
                <w:color w:val="C6964E" w:themeColor="accent2"/>
                <w:sz w:val="4"/>
                <w:szCs w:val="4"/>
                <w:lang w:val="en-GB"/>
              </w:rPr>
            </w:pPr>
          </w:p>
          <w:p w14:paraId="7BEE4243" w14:textId="52CEEDF2" w:rsidR="00D47732" w:rsidRPr="00A15A1F" w:rsidRDefault="00000000" w:rsidP="00C30F63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390402102"/>
                <w:placeholder>
                  <w:docPart w:val="93A7C69DB34B7449A770FB79EA7E1F0C"/>
                </w:placeholder>
                <w15:appearance w15:val="hidden"/>
              </w:sdtPr>
              <w:sdtContent>
                <w:r w:rsidR="0040259F">
                  <w:rPr>
                    <w:lang w:val="en-GB"/>
                  </w:rPr>
                  <w:t>£60 per person</w:t>
                </w:r>
              </w:sdtContent>
            </w:sdt>
            <w:r w:rsidR="008D67A9" w:rsidRPr="00A15A1F">
              <w:rPr>
                <w:lang w:val="en-GB" w:bidi="en-GB"/>
              </w:rPr>
              <w:t xml:space="preserve"> </w:t>
            </w:r>
          </w:p>
        </w:tc>
        <w:tc>
          <w:tcPr>
            <w:tcW w:w="2291" w:type="pct"/>
            <w:vAlign w:val="bottom"/>
          </w:tcPr>
          <w:p w14:paraId="7E70F747" w14:textId="77777777" w:rsidR="00297E4E" w:rsidRPr="00A15A1F" w:rsidRDefault="00000000" w:rsidP="004D6D38">
            <w:pPr>
              <w:pStyle w:val="SectionTitlesLowercase"/>
              <w:rPr>
                <w:lang w:val="en-GB"/>
              </w:rPr>
            </w:pPr>
            <w:sdt>
              <w:sdtPr>
                <w:rPr>
                  <w:lang w:val="en-GB"/>
                </w:rPr>
                <w:id w:val="1102457837"/>
                <w:placeholder>
                  <w:docPart w:val="22787A567C623D439AAF3F1EDAC78F87"/>
                </w:placeholder>
                <w:showingPlcHdr/>
                <w15:appearance w15:val="hidden"/>
              </w:sdtPr>
              <w:sdtContent>
                <w:r w:rsidR="00A6364B" w:rsidRPr="00A15A1F">
                  <w:rPr>
                    <w:lang w:val="en-GB" w:bidi="en-GB"/>
                  </w:rPr>
                  <w:t>First Course</w:t>
                </w:r>
              </w:sdtContent>
            </w:sdt>
          </w:p>
          <w:p w14:paraId="4ECB510F" w14:textId="77777777" w:rsidR="00297E4E" w:rsidRPr="00A15A1F" w:rsidRDefault="00297E4E" w:rsidP="00C30F63">
            <w:pPr>
              <w:rPr>
                <w:lang w:val="en-GB"/>
              </w:rPr>
            </w:pPr>
          </w:p>
          <w:p w14:paraId="68F18670" w14:textId="68BE390C" w:rsidR="004B7CD0" w:rsidRPr="00A15A1F" w:rsidRDefault="00000000" w:rsidP="00C30F63">
            <w:pPr>
              <w:pStyle w:val="MenuItem"/>
              <w:rPr>
                <w:lang w:val="en-GB"/>
              </w:rPr>
            </w:pPr>
            <w:sdt>
              <w:sdtPr>
                <w:rPr>
                  <w:lang w:val="en-GB"/>
                </w:rPr>
                <w:id w:val="200829361"/>
                <w:placeholder>
                  <w:docPart w:val="8140CC88A62A3345AFBA531DF00E1127"/>
                </w:placeholder>
                <w15:appearance w15:val="hidden"/>
              </w:sdtPr>
              <w:sdtContent>
                <w:proofErr w:type="gramStart"/>
                <w:r w:rsidR="0040259F">
                  <w:rPr>
                    <w:lang w:val="en-GB"/>
                  </w:rPr>
                  <w:t>100 year old</w:t>
                </w:r>
                <w:proofErr w:type="gramEnd"/>
                <w:r w:rsidR="0040259F">
                  <w:rPr>
                    <w:lang w:val="en-GB"/>
                  </w:rPr>
                  <w:t xml:space="preserve"> sourdough bread</w:t>
                </w:r>
              </w:sdtContent>
            </w:sdt>
          </w:p>
          <w:p w14:paraId="14BF564D" w14:textId="25E81EBE" w:rsidR="004B7CD0" w:rsidRPr="00A15A1F" w:rsidRDefault="00000000" w:rsidP="00C30F63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932273554"/>
                <w:placeholder>
                  <w:docPart w:val="5AC568FED5FB1649AB95A10413D09533"/>
                </w:placeholder>
                <w15:appearance w15:val="hidden"/>
              </w:sdtPr>
              <w:sdtContent>
                <w:r w:rsidR="0040259F">
                  <w:rPr>
                    <w:lang w:val="en-GB"/>
                  </w:rPr>
                  <w:t>Served with whipped roasted yeast butter</w:t>
                </w:r>
              </w:sdtContent>
            </w:sdt>
          </w:p>
          <w:p w14:paraId="04AC2554" w14:textId="77777777" w:rsidR="00715F79" w:rsidRPr="00A15A1F" w:rsidRDefault="00715F79" w:rsidP="00C30F63">
            <w:pPr>
              <w:rPr>
                <w:lang w:val="en-GB"/>
              </w:rPr>
            </w:pPr>
          </w:p>
          <w:p w14:paraId="5B20C5C8" w14:textId="77777777" w:rsidR="0042557E" w:rsidRPr="00A15A1F" w:rsidRDefault="00000000" w:rsidP="00A6364B">
            <w:pPr>
              <w:pStyle w:val="SectionTitlesLowercase"/>
              <w:rPr>
                <w:lang w:val="en-GB"/>
              </w:rPr>
            </w:pPr>
            <w:sdt>
              <w:sdtPr>
                <w:rPr>
                  <w:lang w:val="en-GB"/>
                </w:rPr>
                <w:id w:val="755942089"/>
                <w:placeholder>
                  <w:docPart w:val="55FF9E022F37E246A48FEC99A1D8E214"/>
                </w:placeholder>
                <w:showingPlcHdr/>
                <w15:appearance w15:val="hidden"/>
              </w:sdtPr>
              <w:sdtContent>
                <w:r w:rsidR="00A6364B" w:rsidRPr="00A15A1F">
                  <w:rPr>
                    <w:lang w:val="en-GB" w:bidi="en-GB"/>
                  </w:rPr>
                  <w:t>Second course</w:t>
                </w:r>
              </w:sdtContent>
            </w:sdt>
            <w:r w:rsidR="00A6364B" w:rsidRPr="00A15A1F">
              <w:rPr>
                <w:lang w:val="en-GB" w:bidi="en-GB"/>
              </w:rPr>
              <w:t xml:space="preserve"> </w:t>
            </w:r>
          </w:p>
          <w:p w14:paraId="13506153" w14:textId="77777777" w:rsidR="00A6364B" w:rsidRPr="00A15A1F" w:rsidRDefault="00A6364B" w:rsidP="00A6364B">
            <w:pPr>
              <w:rPr>
                <w:lang w:val="en-GB"/>
              </w:rPr>
            </w:pPr>
          </w:p>
          <w:p w14:paraId="0DB27490" w14:textId="1AC1BD23" w:rsidR="00806DB0" w:rsidRPr="00A15A1F" w:rsidRDefault="00000000" w:rsidP="00C30F63">
            <w:pPr>
              <w:pStyle w:val="MenuItem"/>
              <w:rPr>
                <w:lang w:val="en-GB"/>
              </w:rPr>
            </w:pPr>
            <w:sdt>
              <w:sdtPr>
                <w:rPr>
                  <w:lang w:val="en-GB"/>
                </w:rPr>
                <w:id w:val="-453169991"/>
                <w:placeholder>
                  <w:docPart w:val="86EE4B43B04EDE4AB647EEE50D6B7D6B"/>
                </w:placeholder>
                <w15:appearance w15:val="hidden"/>
              </w:sdtPr>
              <w:sdtContent>
                <w:r w:rsidR="0040259F">
                  <w:rPr>
                    <w:lang w:val="en-GB"/>
                  </w:rPr>
                  <w:t>Punk fish</w:t>
                </w:r>
              </w:sdtContent>
            </w:sdt>
          </w:p>
          <w:p w14:paraId="7137DA63" w14:textId="77777777" w:rsidR="0040259F" w:rsidRDefault="0040259F" w:rsidP="00C30F63">
            <w:pPr>
              <w:rPr>
                <w:lang w:val="en-GB"/>
              </w:rPr>
            </w:pPr>
            <w:r>
              <w:rPr>
                <w:lang w:val="en-GB"/>
              </w:rPr>
              <w:t xml:space="preserve">Roasted Cornish </w:t>
            </w:r>
            <w:proofErr w:type="gramStart"/>
            <w:r>
              <w:rPr>
                <w:lang w:val="en-GB"/>
              </w:rPr>
              <w:t>sole</w:t>
            </w:r>
            <w:proofErr w:type="gramEnd"/>
          </w:p>
          <w:p w14:paraId="58481ED7" w14:textId="61D3F505" w:rsidR="0040259F" w:rsidRDefault="0040259F" w:rsidP="00C30F63">
            <w:pPr>
              <w:rPr>
                <w:lang w:val="en-GB"/>
              </w:rPr>
            </w:pPr>
            <w:r>
              <w:rPr>
                <w:lang w:val="en-GB"/>
              </w:rPr>
              <w:t>- sea vegetable</w:t>
            </w:r>
          </w:p>
          <w:p w14:paraId="122E6FC3" w14:textId="5B8B98EE" w:rsidR="00806DB0" w:rsidRPr="00A15A1F" w:rsidRDefault="0040259F" w:rsidP="00C30F63">
            <w:pPr>
              <w:rPr>
                <w:lang w:val="en-GB"/>
              </w:rPr>
            </w:pPr>
            <w:r>
              <w:rPr>
                <w:lang w:val="en-GB"/>
              </w:rPr>
              <w:t>- langoustine bisque</w:t>
            </w:r>
          </w:p>
          <w:p w14:paraId="1A824F34" w14:textId="77777777" w:rsidR="009378B1" w:rsidRPr="00A15A1F" w:rsidRDefault="009378B1" w:rsidP="00C30F63">
            <w:pPr>
              <w:rPr>
                <w:lang w:val="en-GB"/>
              </w:rPr>
            </w:pPr>
          </w:p>
          <w:p w14:paraId="53252B2B" w14:textId="77777777" w:rsidR="000608E1" w:rsidRPr="00A15A1F" w:rsidRDefault="000608E1" w:rsidP="00C30F63">
            <w:pPr>
              <w:rPr>
                <w:lang w:val="en-GB"/>
              </w:rPr>
            </w:pPr>
          </w:p>
          <w:p w14:paraId="53F5F10E" w14:textId="77777777" w:rsidR="0042557E" w:rsidRPr="00A15A1F" w:rsidRDefault="00000000" w:rsidP="005138C2">
            <w:pPr>
              <w:pStyle w:val="SectionTitlesLowercase"/>
              <w:rPr>
                <w:lang w:val="en-GB"/>
              </w:rPr>
            </w:pPr>
            <w:sdt>
              <w:sdtPr>
                <w:rPr>
                  <w:lang w:val="en-GB"/>
                </w:rPr>
                <w:id w:val="1580406818"/>
                <w:placeholder>
                  <w:docPart w:val="0DB17AB0ADDD694CB702856F3B31B2A9"/>
                </w:placeholder>
                <w:showingPlcHdr/>
                <w15:appearance w15:val="hidden"/>
              </w:sdtPr>
              <w:sdtContent>
                <w:r w:rsidR="00A6364B" w:rsidRPr="00A15A1F">
                  <w:rPr>
                    <w:lang w:val="en-GB" w:bidi="en-GB"/>
                  </w:rPr>
                  <w:t>Third course</w:t>
                </w:r>
              </w:sdtContent>
            </w:sdt>
            <w:r w:rsidR="008D67A9" w:rsidRPr="00A15A1F">
              <w:rPr>
                <w:lang w:val="en-GB" w:bidi="en-GB"/>
              </w:rPr>
              <w:t xml:space="preserve"> </w:t>
            </w:r>
          </w:p>
          <w:p w14:paraId="1D2D7729" w14:textId="77777777" w:rsidR="00A6364B" w:rsidRPr="00A15A1F" w:rsidRDefault="00A6364B" w:rsidP="00A6364B">
            <w:pPr>
              <w:rPr>
                <w:szCs w:val="14"/>
                <w:lang w:val="en-GB"/>
              </w:rPr>
            </w:pPr>
          </w:p>
          <w:p w14:paraId="744127E6" w14:textId="4909F357" w:rsidR="008D67A9" w:rsidRPr="00A15A1F" w:rsidRDefault="00000000" w:rsidP="00C30F63">
            <w:pPr>
              <w:pStyle w:val="MenuItem"/>
              <w:rPr>
                <w:lang w:val="en-GB"/>
              </w:rPr>
            </w:pPr>
            <w:sdt>
              <w:sdtPr>
                <w:rPr>
                  <w:lang w:val="en-GB"/>
                </w:rPr>
                <w:id w:val="-1932662567"/>
                <w:placeholder>
                  <w:docPart w:val="D394FE351B07C746A3788D5956A08EDB"/>
                </w:placeholder>
                <w15:appearance w15:val="hidden"/>
              </w:sdtPr>
              <w:sdtContent>
                <w:r w:rsidR="0040259F">
                  <w:rPr>
                    <w:lang w:val="en-GB"/>
                  </w:rPr>
                  <w:t>Spring lamb</w:t>
                </w:r>
              </w:sdtContent>
            </w:sdt>
          </w:p>
          <w:sdt>
            <w:sdtPr>
              <w:rPr>
                <w:lang w:val="en-GB"/>
              </w:rPr>
              <w:id w:val="-100113444"/>
              <w:placeholder>
                <w:docPart w:val="6805CA831A3061469C39208D2841F118"/>
              </w:placeholder>
              <w15:appearance w15:val="hidden"/>
            </w:sdtPr>
            <w:sdtContent>
              <w:p w14:paraId="75A8B10E" w14:textId="77777777" w:rsidR="0040259F" w:rsidRDefault="0040259F" w:rsidP="00C30F63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>Loin, chop &amp; breast of lamb</w:t>
                </w:r>
              </w:p>
              <w:p w14:paraId="02A491C1" w14:textId="1828733C" w:rsidR="008D67A9" w:rsidRDefault="0040259F" w:rsidP="00C30F63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>Fondant potato</w:t>
                </w:r>
              </w:p>
              <w:p w14:paraId="4F743E3C" w14:textId="220B82B3" w:rsidR="0040259F" w:rsidRDefault="0040259F" w:rsidP="00C30F63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>Wild garlic, peas &amp; asparagus</w:t>
                </w:r>
              </w:p>
              <w:p w14:paraId="10F528EC" w14:textId="132FF65B" w:rsidR="0040259F" w:rsidRDefault="0040259F" w:rsidP="00C30F63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>Redcurrant and red wine jus</w:t>
                </w:r>
              </w:p>
              <w:p w14:paraId="5F5DE1B5" w14:textId="5DEE318B" w:rsidR="0040259F" w:rsidRPr="00A15A1F" w:rsidRDefault="0040259F" w:rsidP="00C30F63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>Eucalyptus foam</w:t>
                </w:r>
              </w:p>
            </w:sdtContent>
          </w:sdt>
          <w:p w14:paraId="1249DCBF" w14:textId="77777777" w:rsidR="00235436" w:rsidRPr="00A15A1F" w:rsidRDefault="00235436" w:rsidP="00C30F63">
            <w:pPr>
              <w:rPr>
                <w:lang w:val="en-GB"/>
              </w:rPr>
            </w:pPr>
          </w:p>
          <w:p w14:paraId="36A65963" w14:textId="50E4475C" w:rsidR="00235436" w:rsidRPr="00A15A1F" w:rsidRDefault="0040259F" w:rsidP="005138C2">
            <w:pPr>
              <w:pStyle w:val="SectionTitlesLowercase"/>
              <w:rPr>
                <w:lang w:val="en-GB"/>
              </w:rPr>
            </w:pPr>
            <w:r>
              <w:rPr>
                <w:lang w:val="en-GB"/>
              </w:rPr>
              <w:t>Dessert</w:t>
            </w:r>
          </w:p>
          <w:p w14:paraId="26C0082D" w14:textId="77777777" w:rsidR="000A2EA8" w:rsidRPr="00A15A1F" w:rsidRDefault="000A2EA8" w:rsidP="00C30F63">
            <w:pPr>
              <w:rPr>
                <w:lang w:val="en-GB"/>
              </w:rPr>
            </w:pPr>
          </w:p>
          <w:sdt>
            <w:sdtPr>
              <w:rPr>
                <w:lang w:val="en-GB"/>
              </w:rPr>
              <w:id w:val="2146314158"/>
              <w:placeholder>
                <w:docPart w:val="1621CFBE041ED34E957A42C699EC9B18"/>
              </w:placeholder>
              <w15:appearance w15:val="hidden"/>
            </w:sdtPr>
            <w:sdtContent>
              <w:p w14:paraId="17830EBE" w14:textId="77777777" w:rsidR="0040259F" w:rsidRDefault="0040259F" w:rsidP="00C30F63">
                <w:pPr>
                  <w:rPr>
                    <w:b/>
                    <w:bCs/>
                    <w:lang w:val="en-GB"/>
                  </w:rPr>
                </w:pPr>
                <w:r w:rsidRPr="0040259F">
                  <w:rPr>
                    <w:b/>
                    <w:bCs/>
                    <w:lang w:val="en-GB"/>
                  </w:rPr>
                  <w:t xml:space="preserve">Duck egg custard </w:t>
                </w:r>
                <w:proofErr w:type="gramStart"/>
                <w:r w:rsidRPr="0040259F">
                  <w:rPr>
                    <w:b/>
                    <w:bCs/>
                    <w:lang w:val="en-GB"/>
                  </w:rPr>
                  <w:t>slice</w:t>
                </w:r>
                <w:proofErr w:type="gramEnd"/>
              </w:p>
              <w:p w14:paraId="45928724" w14:textId="77777777" w:rsidR="00146462" w:rsidRDefault="0040259F" w:rsidP="00C30F63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>Compressed strawberries</w:t>
                </w:r>
              </w:p>
              <w:p w14:paraId="046D9452" w14:textId="74EC4089" w:rsidR="0040259F" w:rsidRDefault="0040259F" w:rsidP="00C30F63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>Meringue</w:t>
                </w:r>
              </w:p>
              <w:p w14:paraId="05DB8D66" w14:textId="7CA4D14D" w:rsidR="0040259F" w:rsidRDefault="0040259F" w:rsidP="00C30F63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>Berries</w:t>
                </w:r>
              </w:p>
              <w:p w14:paraId="10E1F780" w14:textId="77777777" w:rsidR="0040259F" w:rsidRDefault="0040259F" w:rsidP="00C30F63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>Sour cherry sorbet</w:t>
                </w:r>
              </w:p>
              <w:p w14:paraId="0CA57282" w14:textId="65A1B962" w:rsidR="0040259F" w:rsidRPr="00A15A1F" w:rsidRDefault="0040259F" w:rsidP="00C30F63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>White chocolate ganache</w:t>
                </w:r>
              </w:p>
            </w:sdtContent>
          </w:sdt>
        </w:tc>
      </w:tr>
    </w:tbl>
    <w:p w14:paraId="5FED977F" w14:textId="77777777" w:rsidR="00346546" w:rsidRPr="00A15A1F" w:rsidRDefault="00346546">
      <w:pPr>
        <w:rPr>
          <w:lang w:val="en-GB"/>
        </w:rPr>
      </w:pPr>
    </w:p>
    <w:p w14:paraId="38D9DF4B" w14:textId="77777777" w:rsidR="00C33ACB" w:rsidRPr="00A15A1F" w:rsidRDefault="00C33ACB">
      <w:pPr>
        <w:rPr>
          <w:lang w:val="en-GB"/>
        </w:rPr>
        <w:sectPr w:rsidR="00C33ACB" w:rsidRPr="00A15A1F" w:rsidSect="00274916">
          <w:pgSz w:w="11906" w:h="16838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19581943" w14:textId="77777777" w:rsidR="002737EF" w:rsidRPr="00A15A1F" w:rsidRDefault="002737EF">
      <w:pPr>
        <w:rPr>
          <w:lang w:val="en-GB"/>
        </w:rPr>
      </w:pPr>
      <w:r w:rsidRPr="00A15A1F">
        <w:rPr>
          <w:noProof/>
          <w:lang w:val="en-GB" w:bidi="en-GB"/>
        </w:rPr>
        <w:lastRenderedPageBreak/>
        <mc:AlternateContent>
          <mc:Choice Requires="wpg">
            <w:drawing>
              <wp:anchor distT="0" distB="0" distL="114300" distR="114300" simplePos="0" relativeHeight="251658243" behindDoc="1" locked="1" layoutInCell="1" allowOverlap="1" wp14:anchorId="49E44FD4" wp14:editId="5AEF6DFE">
                <wp:simplePos x="0" y="0"/>
                <wp:positionH relativeFrom="page">
                  <wp:posOffset>0</wp:posOffset>
                </wp:positionH>
                <wp:positionV relativeFrom="paragraph">
                  <wp:posOffset>-444500</wp:posOffset>
                </wp:positionV>
                <wp:extent cx="7772400" cy="10677525"/>
                <wp:effectExtent l="0" t="0" r="0" b="9525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77525"/>
                          <a:chOff x="0" y="0"/>
                          <a:chExt cx="7772400" cy="1005840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" y="0"/>
                            <a:ext cx="7452360" cy="9674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F78E9" id="Group 4" o:spid="_x0000_s1026" alt="&quot;&quot;" style="position:absolute;margin-left:0;margin-top:-35pt;width:612pt;height:840.75pt;z-index:-251658237;mso-position-horizontal-relative:page;mso-height-relative:margin" coordsize="77724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7/7cExAQAAAMKg9U/tYQ0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">
                <v:rect id="Rectangle 3" o:spid="_x0000_s1027" style="position:absolute;width:77724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" fillcolor="#f1f0f0 [3208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3200;width:74524;height:967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">
                  <v:imagedata r:id="rId11" o:title="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5233"/>
        <w:gridCol w:w="5233"/>
      </w:tblGrid>
      <w:tr w:rsidR="00A16587" w:rsidRPr="00A15A1F" w14:paraId="746F9C95" w14:textId="77777777" w:rsidTr="506792DA">
        <w:trPr>
          <w:trHeight w:val="9018"/>
        </w:trPr>
        <w:tc>
          <w:tcPr>
            <w:tcW w:w="2500" w:type="pct"/>
            <w:tcMar>
              <w:left w:w="288" w:type="dxa"/>
              <w:right w:w="115" w:type="dxa"/>
            </w:tcMar>
          </w:tcPr>
          <w:p w14:paraId="63CDF116" w14:textId="77777777" w:rsidR="00AA1662" w:rsidRPr="00A15A1F" w:rsidRDefault="00000000" w:rsidP="00AA1662">
            <w:pPr>
              <w:pStyle w:val="TitleAllCaps"/>
              <w:rPr>
                <w:lang w:val="en-GB"/>
              </w:rPr>
            </w:pPr>
            <w:sdt>
              <w:sdtPr>
                <w:rPr>
                  <w:color w:val="A34763" w:themeColor="accent3"/>
                  <w:lang w:val="en-GB"/>
                </w:rPr>
                <w:id w:val="1037934845"/>
                <w:placeholder>
                  <w:docPart w:val="B54D86BBD69FB64482284DBD8F065EBE"/>
                </w:placeholder>
                <w:showingPlcHdr/>
                <w15:appearance w15:val="hidden"/>
              </w:sdtPr>
              <w:sdtContent>
                <w:r w:rsidR="00AA1662" w:rsidRPr="00A15A1F">
                  <w:rPr>
                    <w:lang w:val="en-GB" w:bidi="en-GB"/>
                  </w:rPr>
                  <w:t>DINNER MENU</w:t>
                </w:r>
              </w:sdtContent>
            </w:sdt>
            <w:r w:rsidR="00AA1662" w:rsidRPr="00A15A1F">
              <w:rPr>
                <w:color w:val="A34763" w:themeColor="accent3"/>
                <w:lang w:val="en-GB" w:bidi="en-GB"/>
              </w:rPr>
              <w:t xml:space="preserve"> </w:t>
            </w:r>
          </w:p>
          <w:p w14:paraId="6EA6B959" w14:textId="77777777" w:rsidR="00AA1662" w:rsidRPr="00A15A1F" w:rsidRDefault="00AA1662" w:rsidP="00AA1662">
            <w:pPr>
              <w:rPr>
                <w:rFonts w:asciiTheme="majorHAnsi" w:hAnsiTheme="majorHAnsi"/>
                <w:color w:val="C6964E" w:themeColor="accent2"/>
                <w:sz w:val="4"/>
                <w:szCs w:val="4"/>
                <w:lang w:val="en-GB"/>
              </w:rPr>
            </w:pPr>
          </w:p>
          <w:p w14:paraId="589733AC" w14:textId="6418C702" w:rsidR="00A16587" w:rsidRPr="008E59D7" w:rsidRDefault="00000000" w:rsidP="008E59D7">
            <w:pPr>
              <w:pStyle w:val="Subtitle"/>
              <w:rPr>
                <w:rStyle w:val="Bodycopy"/>
                <w:rFonts w:asciiTheme="majorHAnsi" w:hAnsiTheme="majorHAnsi" w:cstheme="minorBidi"/>
                <w:color w:val="C6964E" w:themeColor="accent2"/>
                <w:spacing w:val="15"/>
                <w:sz w:val="36"/>
                <w:szCs w:val="22"/>
                <w:lang w:val="en-GB"/>
              </w:rPr>
            </w:pPr>
            <w:sdt>
              <w:sdtPr>
                <w:rPr>
                  <w:lang w:val="en-GB"/>
                </w:rPr>
                <w:id w:val="1873727607"/>
                <w:placeholder>
                  <w:docPart w:val="7BA172BAA025C047A5C088A17E0C4AC0"/>
                </w:placeholder>
                <w15:appearance w15:val="hidden"/>
              </w:sdtPr>
              <w:sdtEndPr>
                <w:rPr>
                  <w:rStyle w:val="SentenceCaseGoldSubtitle"/>
                  <w:szCs w:val="36"/>
                </w:rPr>
              </w:sdtEndPr>
              <w:sdtContent>
                <w:r w:rsidR="00801F67">
                  <w:rPr>
                    <w:lang w:val="en-GB"/>
                  </w:rPr>
                  <w:t>£65 per person</w:t>
                </w:r>
              </w:sdtContent>
            </w:sdt>
            <w:r w:rsidR="00AA1662" w:rsidRPr="00A15A1F">
              <w:rPr>
                <w:lang w:val="en-GB" w:bidi="en-GB"/>
              </w:rPr>
              <w:t xml:space="preserve"> </w:t>
            </w:r>
          </w:p>
        </w:tc>
        <w:tc>
          <w:tcPr>
            <w:tcW w:w="2500" w:type="pct"/>
          </w:tcPr>
          <w:p w14:paraId="3BA64346" w14:textId="77777777" w:rsidR="00A16587" w:rsidRPr="00A15A1F" w:rsidRDefault="00A16587">
            <w:pPr>
              <w:rPr>
                <w:lang w:val="en-GB"/>
              </w:rPr>
            </w:pPr>
          </w:p>
        </w:tc>
      </w:tr>
      <w:tr w:rsidR="00A16587" w:rsidRPr="00A15A1F" w14:paraId="0E2F61A3" w14:textId="77777777" w:rsidTr="506792DA">
        <w:trPr>
          <w:trHeight w:val="2304"/>
        </w:trPr>
        <w:tc>
          <w:tcPr>
            <w:tcW w:w="2500" w:type="pct"/>
            <w:tcMar>
              <w:left w:w="288" w:type="dxa"/>
              <w:right w:w="115" w:type="dxa"/>
            </w:tcMar>
          </w:tcPr>
          <w:p w14:paraId="78D6FD42" w14:textId="77777777" w:rsidR="00AA1662" w:rsidRPr="00A15A1F" w:rsidRDefault="00000000" w:rsidP="00AA1662">
            <w:pPr>
              <w:pStyle w:val="SectionTitlesAllCaps"/>
              <w:rPr>
                <w:lang w:val="en-GB"/>
              </w:rPr>
            </w:pPr>
            <w:sdt>
              <w:sdtPr>
                <w:rPr>
                  <w:lang w:val="en-GB"/>
                </w:rPr>
                <w:id w:val="435641649"/>
                <w:placeholder>
                  <w:docPart w:val="8AC78CA86EDD9546A1CA0D61436A0697"/>
                </w:placeholder>
                <w:showingPlcHdr/>
                <w15:appearance w15:val="hidden"/>
              </w:sdtPr>
              <w:sdtContent>
                <w:r w:rsidR="00AA1662" w:rsidRPr="00A15A1F">
                  <w:rPr>
                    <w:lang w:val="en-GB" w:bidi="en-GB"/>
                  </w:rPr>
                  <w:t>FIRST COURSE</w:t>
                </w:r>
              </w:sdtContent>
            </w:sdt>
            <w:r w:rsidR="00AA1662" w:rsidRPr="00A15A1F">
              <w:rPr>
                <w:lang w:val="en-GB" w:bidi="en-GB"/>
              </w:rPr>
              <w:t xml:space="preserve"> </w:t>
            </w:r>
          </w:p>
          <w:p w14:paraId="6ABEB3DA" w14:textId="77777777" w:rsidR="00AA1662" w:rsidRPr="00A15A1F" w:rsidRDefault="00AA1662" w:rsidP="00AA1662">
            <w:pPr>
              <w:rPr>
                <w:lang w:val="en-GB"/>
              </w:rPr>
            </w:pPr>
          </w:p>
          <w:p w14:paraId="31069B2C" w14:textId="5AB45967" w:rsidR="00AA1662" w:rsidRPr="00A15A1F" w:rsidRDefault="00000000" w:rsidP="00AA1662">
            <w:pPr>
              <w:pStyle w:val="MenuItem"/>
              <w:rPr>
                <w:lang w:val="en-GB"/>
              </w:rPr>
            </w:pPr>
            <w:sdt>
              <w:sdtPr>
                <w:rPr>
                  <w:lang w:val="en-GB"/>
                </w:rPr>
                <w:id w:val="1964769431"/>
                <w:placeholder>
                  <w:docPart w:val="641A4CB45AD7254EB565ABD7960BF694"/>
                </w:placeholder>
                <w15:appearance w15:val="hidden"/>
              </w:sdtPr>
              <w:sdtContent>
                <w:r w:rsidR="00801F67">
                  <w:rPr>
                    <w:lang w:val="en-GB"/>
                  </w:rPr>
                  <w:t>Thai style pork skewer</w:t>
                </w:r>
              </w:sdtContent>
            </w:sdt>
            <w:r w:rsidR="00AA1662" w:rsidRPr="00A15A1F">
              <w:rPr>
                <w:lang w:val="en-GB" w:bidi="en-GB"/>
              </w:rPr>
              <w:t xml:space="preserve"> </w:t>
            </w:r>
          </w:p>
          <w:p w14:paraId="657BACD1" w14:textId="12C8AC17" w:rsidR="00AA1662" w:rsidRPr="00A15A1F" w:rsidRDefault="00000000" w:rsidP="00AA1662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70643278"/>
                <w:placeholder>
                  <w:docPart w:val="02D7C2050DCD2E468A1B16E4B7948F48"/>
                </w:placeholder>
                <w15:appearance w15:val="hidden"/>
              </w:sdtPr>
              <w:sdtContent>
                <w:r w:rsidR="00801F67">
                  <w:rPr>
                    <w:lang w:val="en-GB"/>
                  </w:rPr>
                  <w:t>Pickled market salad with tamari ketchup</w:t>
                </w:r>
              </w:sdtContent>
            </w:sdt>
            <w:r w:rsidR="00AA1662" w:rsidRPr="00A15A1F">
              <w:rPr>
                <w:lang w:val="en-GB" w:bidi="en-GB"/>
              </w:rPr>
              <w:t xml:space="preserve"> </w:t>
            </w:r>
          </w:p>
          <w:p w14:paraId="618E3195" w14:textId="15DE43DC" w:rsidR="00A16587" w:rsidRPr="00A15A1F" w:rsidRDefault="00A16587" w:rsidP="00A6364B">
            <w:pPr>
              <w:rPr>
                <w:rStyle w:val="Bodycopy"/>
                <w:lang w:val="en-GB"/>
              </w:rPr>
            </w:pPr>
          </w:p>
        </w:tc>
        <w:tc>
          <w:tcPr>
            <w:tcW w:w="2500" w:type="pct"/>
          </w:tcPr>
          <w:p w14:paraId="27110071" w14:textId="77777777" w:rsidR="00A6364B" w:rsidRPr="00A15A1F" w:rsidRDefault="00000000" w:rsidP="00AA1662">
            <w:pPr>
              <w:pStyle w:val="SectionTitlesAllCaps"/>
              <w:rPr>
                <w:lang w:val="en-GB"/>
              </w:rPr>
            </w:pPr>
            <w:sdt>
              <w:sdtPr>
                <w:rPr>
                  <w:rFonts w:asciiTheme="minorHAnsi" w:hAnsiTheme="minorHAnsi" w:cs="Calibri"/>
                  <w:color w:val="5E6E75" w:themeColor="accent1"/>
                  <w:sz w:val="18"/>
                  <w:szCs w:val="18"/>
                  <w:lang w:val="en-GB"/>
                </w:rPr>
                <w:id w:val="1346745178"/>
                <w:placeholder>
                  <w:docPart w:val="25B6E40DFC06DF429409C9706E747D11"/>
                </w:placeholder>
                <w:showingPlcHdr/>
                <w15:appearance w15:val="hidden"/>
              </w:sdtPr>
              <w:sdtEndPr>
                <w:rPr>
                  <w:rFonts w:asciiTheme="majorHAnsi" w:hAnsiTheme="majorHAnsi" w:cs="Times New Roman"/>
                  <w:color w:val="C6964E" w:themeColor="accent2"/>
                  <w:sz w:val="32"/>
                  <w:szCs w:val="24"/>
                </w:rPr>
              </w:sdtEndPr>
              <w:sdtContent>
                <w:r w:rsidR="00AA1662" w:rsidRPr="00A15A1F">
                  <w:rPr>
                    <w:lang w:val="en-GB" w:bidi="en-GB"/>
                  </w:rPr>
                  <w:t>SECOND COURSE</w:t>
                </w:r>
              </w:sdtContent>
            </w:sdt>
            <w:r w:rsidR="00AA1662" w:rsidRPr="00A15A1F">
              <w:rPr>
                <w:lang w:val="en-GB" w:bidi="en-GB"/>
              </w:rPr>
              <w:t xml:space="preserve"> </w:t>
            </w:r>
          </w:p>
          <w:p w14:paraId="524AA453" w14:textId="77777777" w:rsidR="00AA1662" w:rsidRPr="00A15A1F" w:rsidRDefault="00AA1662" w:rsidP="00A6364B">
            <w:pPr>
              <w:rPr>
                <w:szCs w:val="14"/>
                <w:lang w:val="en-GB"/>
              </w:rPr>
            </w:pPr>
          </w:p>
          <w:p w14:paraId="148EE39D" w14:textId="372C4EF8" w:rsidR="00AA1662" w:rsidRPr="00A15A1F" w:rsidRDefault="00000000" w:rsidP="00AA1662">
            <w:pPr>
              <w:pStyle w:val="MenuItem"/>
              <w:rPr>
                <w:lang w:val="en-GB"/>
              </w:rPr>
            </w:pPr>
            <w:sdt>
              <w:sdtPr>
                <w:rPr>
                  <w:lang w:val="en-GB"/>
                </w:rPr>
                <w:id w:val="-191917798"/>
                <w:placeholder>
                  <w:docPart w:val="AFDA634C9A37BD4CB07486CE70A5AF60"/>
                </w:placeholder>
                <w15:appearance w15:val="hidden"/>
              </w:sdtPr>
              <w:sdtContent>
                <w:r w:rsidR="00801F67">
                  <w:rPr>
                    <w:lang w:val="en-GB"/>
                  </w:rPr>
                  <w:t>Fillet of grass-fed ruby beef</w:t>
                </w:r>
              </w:sdtContent>
            </w:sdt>
            <w:r w:rsidR="00AA1662" w:rsidRPr="00A15A1F">
              <w:rPr>
                <w:lang w:val="en-GB" w:bidi="en-GB"/>
              </w:rPr>
              <w:t xml:space="preserve"> </w:t>
            </w:r>
          </w:p>
          <w:p w14:paraId="48BEC13F" w14:textId="2C40BDFE" w:rsidR="00AA1662" w:rsidRPr="00A15A1F" w:rsidRDefault="00000000" w:rsidP="00AA1662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941838820"/>
                <w:placeholder>
                  <w:docPart w:val="1AD45BA2A4591A44B9587C71FEEAC00F"/>
                </w:placeholder>
                <w15:appearance w15:val="hidden"/>
              </w:sdtPr>
              <w:sdtContent>
                <w:r w:rsidR="00801F67">
                  <w:rPr>
                    <w:lang w:val="en-GB"/>
                  </w:rPr>
                  <w:t xml:space="preserve">Pressed potato cake, roasted carrot, braised onion, broccoli and cheddar &amp; a sauce bordelaise </w:t>
                </w:r>
              </w:sdtContent>
            </w:sdt>
            <w:r w:rsidR="783B0956" w:rsidRPr="00A15A1F">
              <w:rPr>
                <w:lang w:val="en-GB" w:bidi="en-GB"/>
              </w:rPr>
              <w:t xml:space="preserve"> </w:t>
            </w:r>
          </w:p>
          <w:p w14:paraId="5908651A" w14:textId="77777777" w:rsidR="00AA1662" w:rsidRPr="00A15A1F" w:rsidRDefault="00AA1662" w:rsidP="00AA1662">
            <w:pPr>
              <w:rPr>
                <w:lang w:val="en-GB"/>
              </w:rPr>
            </w:pPr>
          </w:p>
          <w:p w14:paraId="673F9B22" w14:textId="77777777" w:rsidR="00A16587" w:rsidRPr="00A15A1F" w:rsidRDefault="00A16587" w:rsidP="00801F67">
            <w:pPr>
              <w:rPr>
                <w:lang w:val="en-GB"/>
              </w:rPr>
            </w:pPr>
          </w:p>
        </w:tc>
      </w:tr>
      <w:tr w:rsidR="004B4F4F" w:rsidRPr="00A15A1F" w14:paraId="2E72C378" w14:textId="77777777" w:rsidTr="506792DA">
        <w:trPr>
          <w:trHeight w:val="2304"/>
        </w:trPr>
        <w:tc>
          <w:tcPr>
            <w:tcW w:w="2500" w:type="pct"/>
            <w:tcMar>
              <w:left w:w="288" w:type="dxa"/>
              <w:right w:w="115" w:type="dxa"/>
            </w:tcMar>
          </w:tcPr>
          <w:p w14:paraId="4AC16E79" w14:textId="77777777" w:rsidR="00A6364B" w:rsidRPr="00A15A1F" w:rsidRDefault="00000000" w:rsidP="00AA1662">
            <w:pPr>
              <w:pStyle w:val="SectionTitlesAllCaps"/>
              <w:rPr>
                <w:lang w:val="en-GB"/>
              </w:rPr>
            </w:pPr>
            <w:sdt>
              <w:sdtPr>
                <w:rPr>
                  <w:lang w:val="en-GB"/>
                </w:rPr>
                <w:id w:val="2113085966"/>
                <w:placeholder>
                  <w:docPart w:val="EC108FA1B3A1214DAAB442971EC8F8C0"/>
                </w:placeholder>
                <w:showingPlcHdr/>
                <w15:appearance w15:val="hidden"/>
              </w:sdtPr>
              <w:sdtContent>
                <w:r w:rsidR="00AA1662" w:rsidRPr="00A15A1F">
                  <w:rPr>
                    <w:lang w:val="en-GB" w:bidi="en-GB"/>
                  </w:rPr>
                  <w:t>THIRD COURSE</w:t>
                </w:r>
              </w:sdtContent>
            </w:sdt>
            <w:r w:rsidR="00AA1662" w:rsidRPr="00A15A1F">
              <w:rPr>
                <w:lang w:val="en-GB" w:bidi="en-GB"/>
              </w:rPr>
              <w:t xml:space="preserve"> </w:t>
            </w:r>
          </w:p>
          <w:p w14:paraId="79B80400" w14:textId="77777777" w:rsidR="00AA1662" w:rsidRPr="00A15A1F" w:rsidRDefault="00AA1662" w:rsidP="00A6364B">
            <w:pPr>
              <w:rPr>
                <w:szCs w:val="14"/>
                <w:lang w:val="en-GB"/>
              </w:rPr>
            </w:pPr>
          </w:p>
          <w:p w14:paraId="237E715B" w14:textId="5325F22A" w:rsidR="00AA1662" w:rsidRPr="00A15A1F" w:rsidRDefault="00000000" w:rsidP="00AA1662">
            <w:pPr>
              <w:pStyle w:val="MenuItem"/>
              <w:rPr>
                <w:lang w:val="en-GB"/>
              </w:rPr>
            </w:pPr>
            <w:sdt>
              <w:sdtPr>
                <w:rPr>
                  <w:lang w:val="en-GB"/>
                </w:rPr>
                <w:id w:val="-965745405"/>
                <w:placeholder>
                  <w:docPart w:val="888677DF7713D0498FF5BAD843F6045C"/>
                </w:placeholder>
                <w15:appearance w15:val="hidden"/>
              </w:sdtPr>
              <w:sdtContent>
                <w:r w:rsidR="00801F67">
                  <w:rPr>
                    <w:lang w:val="en-GB"/>
                  </w:rPr>
                  <w:t>“</w:t>
                </w:r>
                <w:proofErr w:type="spellStart"/>
                <w:r w:rsidR="00801F67">
                  <w:rPr>
                    <w:lang w:val="en-GB"/>
                  </w:rPr>
                  <w:t>Caramac</w:t>
                </w:r>
                <w:proofErr w:type="spellEnd"/>
                <w:r w:rsidR="00801F67">
                  <w:rPr>
                    <w:lang w:val="en-GB"/>
                  </w:rPr>
                  <w:t>”</w:t>
                </w:r>
              </w:sdtContent>
            </w:sdt>
          </w:p>
          <w:p w14:paraId="44CF858D" w14:textId="2297C89C" w:rsidR="00AA1662" w:rsidRPr="00A15A1F" w:rsidRDefault="00000000" w:rsidP="00AA1662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377753093"/>
                <w:placeholder>
                  <w:docPart w:val="0CDA5A5C12F3CA45973E1212ECC758A8"/>
                </w:placeholder>
                <w15:appearance w15:val="hidden"/>
              </w:sdtPr>
              <w:sdtContent>
                <w:r w:rsidR="00801F67">
                  <w:rPr>
                    <w:lang w:val="en-GB"/>
                  </w:rPr>
                  <w:t>Hazelnut praline, caramelized aged rum infused ba</w:t>
                </w:r>
              </w:sdtContent>
            </w:sdt>
            <w:r w:rsidR="00801F67">
              <w:rPr>
                <w:lang w:val="en-GB"/>
              </w:rPr>
              <w:t xml:space="preserve">nana &amp;dark </w:t>
            </w:r>
            <w:proofErr w:type="gramStart"/>
            <w:r w:rsidR="00801F67">
              <w:rPr>
                <w:lang w:val="en-GB"/>
              </w:rPr>
              <w:t>chocolate</w:t>
            </w:r>
            <w:proofErr w:type="gramEnd"/>
          </w:p>
          <w:p w14:paraId="684355BA" w14:textId="77777777" w:rsidR="00AA1662" w:rsidRPr="00A15A1F" w:rsidRDefault="00AA1662" w:rsidP="00AA1662">
            <w:pPr>
              <w:rPr>
                <w:lang w:val="en-GB"/>
              </w:rPr>
            </w:pPr>
          </w:p>
          <w:p w14:paraId="7A3CA2CC" w14:textId="0DBF82C1" w:rsidR="00AA1662" w:rsidRPr="00A15A1F" w:rsidRDefault="00AA1662" w:rsidP="00AA1662">
            <w:pPr>
              <w:pStyle w:val="MenuItem"/>
              <w:rPr>
                <w:lang w:val="en-GB"/>
              </w:rPr>
            </w:pPr>
          </w:p>
          <w:p w14:paraId="033E7156" w14:textId="71BE914A" w:rsidR="004B4F4F" w:rsidRPr="00A15A1F" w:rsidRDefault="004B4F4F" w:rsidP="00AA1662">
            <w:pPr>
              <w:rPr>
                <w:lang w:val="en-GB"/>
              </w:rPr>
            </w:pPr>
          </w:p>
        </w:tc>
        <w:tc>
          <w:tcPr>
            <w:tcW w:w="2500" w:type="pct"/>
          </w:tcPr>
          <w:p w14:paraId="71784818" w14:textId="60B513A9" w:rsidR="00AA1662" w:rsidRPr="00A15A1F" w:rsidRDefault="00AA1662" w:rsidP="00B915B9">
            <w:pPr>
              <w:rPr>
                <w:lang w:val="en-GB"/>
              </w:rPr>
            </w:pPr>
          </w:p>
        </w:tc>
      </w:tr>
    </w:tbl>
    <w:p w14:paraId="03C1AB17" w14:textId="77777777" w:rsidR="00B24CA4" w:rsidRPr="00A15A1F" w:rsidRDefault="00B24CA4">
      <w:pPr>
        <w:rPr>
          <w:lang w:val="en-GB"/>
        </w:rPr>
        <w:sectPr w:rsidR="00B24CA4" w:rsidRPr="00A15A1F" w:rsidSect="00274916">
          <w:pgSz w:w="11906" w:h="16838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37CD3253" w14:textId="77777777" w:rsidR="002737EF" w:rsidRPr="00A15A1F" w:rsidRDefault="002737EF">
      <w:pPr>
        <w:rPr>
          <w:lang w:val="en-GB"/>
        </w:rPr>
      </w:pPr>
      <w:r w:rsidRPr="00A15A1F">
        <w:rPr>
          <w:noProof/>
          <w:lang w:val="en-GB" w:bidi="en-GB"/>
        </w:rPr>
        <w:lastRenderedPageBreak/>
        <mc:AlternateContent>
          <mc:Choice Requires="wpg">
            <w:drawing>
              <wp:anchor distT="0" distB="0" distL="114300" distR="114300" simplePos="0" relativeHeight="251658242" behindDoc="1" locked="1" layoutInCell="1" allowOverlap="1" wp14:anchorId="1EED3EE7" wp14:editId="492CFBAE">
                <wp:simplePos x="0" y="0"/>
                <wp:positionH relativeFrom="page">
                  <wp:posOffset>-25400</wp:posOffset>
                </wp:positionH>
                <wp:positionV relativeFrom="paragraph">
                  <wp:posOffset>-629285</wp:posOffset>
                </wp:positionV>
                <wp:extent cx="7808595" cy="10706100"/>
                <wp:effectExtent l="0" t="0" r="1905" b="0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8595" cy="10706100"/>
                          <a:chOff x="0" y="0"/>
                          <a:chExt cx="7808595" cy="10210672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7772400" cy="10210672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595" cy="10131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CFB59" id="Group 9" o:spid="_x0000_s1026" alt="&quot;&quot;" style="position:absolute;margin-left:-2pt;margin-top:-49.55pt;width:614.85pt;height:843pt;z-index:-251658238;mso-position-horizontal-relative:page;mso-width-relative:margin;mso-height-relative:margin" coordsize="78085,1021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">
                <v:rect id="Rectangle 7" o:spid="_x0000_s1027" style="position:absolute;width:77724;height:1021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" fillcolor="#f1f0f0 [3208]" stroked="f" strokeweight="1pt"/>
                <v:shape id="Picture 8" o:spid="_x0000_s1028" type="#_x0000_t75" style="position:absolute;width:78085;height:101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">
                  <v:imagedata r:id="rId13" o:title="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2"/>
        <w:gridCol w:w="5024"/>
      </w:tblGrid>
      <w:tr w:rsidR="003F1A12" w:rsidRPr="00A15A1F" w14:paraId="620FB4FB" w14:textId="77777777" w:rsidTr="506792DA">
        <w:trPr>
          <w:trHeight w:val="12960"/>
        </w:trPr>
        <w:tc>
          <w:tcPr>
            <w:tcW w:w="2600" w:type="pct"/>
          </w:tcPr>
          <w:p w14:paraId="561070FE" w14:textId="77777777" w:rsidR="003F1A12" w:rsidRPr="00A15A1F" w:rsidRDefault="003F1A12">
            <w:pPr>
              <w:rPr>
                <w:lang w:val="en-GB"/>
              </w:rPr>
            </w:pPr>
          </w:p>
        </w:tc>
        <w:tc>
          <w:tcPr>
            <w:tcW w:w="2400" w:type="pct"/>
            <w:vAlign w:val="center"/>
          </w:tcPr>
          <w:p w14:paraId="4FCBAE1E" w14:textId="7CFC0171" w:rsidR="00B82E05" w:rsidRPr="00A15A1F" w:rsidRDefault="00000000" w:rsidP="00B82E05">
            <w:pPr>
              <w:pStyle w:val="TitleAllCaps"/>
              <w:rPr>
                <w:lang w:val="en-GB"/>
              </w:rPr>
            </w:pPr>
            <w:sdt>
              <w:sdtPr>
                <w:rPr>
                  <w:lang w:val="en-GB"/>
                </w:rPr>
                <w:id w:val="356547511"/>
                <w:placeholder>
                  <w:docPart w:val="BE6A6B56A70E2E4BB932F6CFFCBF2396"/>
                </w:placeholder>
                <w15:appearance w15:val="hidden"/>
              </w:sdtPr>
              <w:sdtContent>
                <w:r w:rsidR="00801F67">
                  <w:rPr>
                    <w:lang w:val="en-GB"/>
                  </w:rPr>
                  <w:t>Tasting menu</w:t>
                </w:r>
              </w:sdtContent>
            </w:sdt>
            <w:r w:rsidR="00B82E05" w:rsidRPr="00A15A1F">
              <w:rPr>
                <w:lang w:val="en-GB" w:bidi="en-GB"/>
              </w:rPr>
              <w:t xml:space="preserve"> </w:t>
            </w:r>
          </w:p>
          <w:p w14:paraId="53E399AD" w14:textId="77777777" w:rsidR="00B82E05" w:rsidRPr="00A15A1F" w:rsidRDefault="00B82E05" w:rsidP="00B82E05">
            <w:pPr>
              <w:rPr>
                <w:rFonts w:asciiTheme="majorHAnsi" w:hAnsiTheme="majorHAnsi"/>
                <w:color w:val="C6964E" w:themeColor="accent2"/>
                <w:sz w:val="4"/>
                <w:szCs w:val="4"/>
                <w:lang w:val="en-GB"/>
              </w:rPr>
            </w:pPr>
          </w:p>
          <w:p w14:paraId="5D8B6773" w14:textId="5B5E1B76" w:rsidR="00B82E05" w:rsidRPr="00A15A1F" w:rsidRDefault="00000000" w:rsidP="00B82E05">
            <w:pPr>
              <w:pStyle w:val="Subtitle"/>
              <w:rPr>
                <w:rStyle w:val="SentenceCaseGoldSubtitle"/>
                <w:szCs w:val="22"/>
                <w:lang w:val="en-GB"/>
              </w:rPr>
            </w:pPr>
            <w:sdt>
              <w:sdtPr>
                <w:rPr>
                  <w:szCs w:val="36"/>
                  <w:lang w:val="en-GB"/>
                </w:rPr>
                <w:id w:val="-942601738"/>
                <w:placeholder>
                  <w:docPart w:val="F8D179F528D6074FA19828F87F7AFA21"/>
                </w:placeholder>
                <w15:appearance w15:val="hidden"/>
              </w:sdtPr>
              <w:sdtEndPr>
                <w:rPr>
                  <w:rStyle w:val="SentenceCaseGoldSubtitle"/>
                </w:rPr>
              </w:sdtEndPr>
              <w:sdtContent>
                <w:r w:rsidR="00801F67">
                  <w:rPr>
                    <w:szCs w:val="36"/>
                    <w:lang w:val="en-GB"/>
                  </w:rPr>
                  <w:t>£90 per person</w:t>
                </w:r>
              </w:sdtContent>
            </w:sdt>
            <w:r w:rsidR="00B82E05" w:rsidRPr="00A15A1F">
              <w:rPr>
                <w:rStyle w:val="SentenceCaseGoldSubtitle"/>
                <w:szCs w:val="22"/>
                <w:lang w:val="en-GB" w:bidi="en-GB"/>
              </w:rPr>
              <w:t xml:space="preserve"> </w:t>
            </w:r>
          </w:p>
          <w:p w14:paraId="246F6AE6" w14:textId="77777777" w:rsidR="00B82E05" w:rsidRPr="00A15A1F" w:rsidRDefault="00B82E05" w:rsidP="00B82E05">
            <w:pPr>
              <w:rPr>
                <w:lang w:val="en-GB"/>
              </w:rPr>
            </w:pPr>
          </w:p>
          <w:p w14:paraId="6164B5DF" w14:textId="1DCACCA2" w:rsidR="00B82E05" w:rsidRPr="00A15A1F" w:rsidRDefault="00000000" w:rsidP="00B82E05">
            <w:pPr>
              <w:pStyle w:val="SectionTitlesAllCaps"/>
              <w:rPr>
                <w:lang w:val="en-GB"/>
              </w:rPr>
            </w:pPr>
            <w:sdt>
              <w:sdtPr>
                <w:rPr>
                  <w:lang w:val="en-GB"/>
                </w:rPr>
                <w:id w:val="1458295859"/>
                <w:placeholder>
                  <w:docPart w:val="22E754D9F4539446AA4D0068EF478373"/>
                </w:placeholder>
                <w15:appearance w15:val="hidden"/>
              </w:sdtPr>
              <w:sdtContent>
                <w:r w:rsidR="004C0F39">
                  <w:rPr>
                    <w:lang w:val="en-GB"/>
                  </w:rPr>
                  <w:t>first wave</w:t>
                </w:r>
              </w:sdtContent>
            </w:sdt>
            <w:r w:rsidR="00B82E05" w:rsidRPr="00A15A1F">
              <w:rPr>
                <w:lang w:val="en-GB" w:bidi="en-GB"/>
              </w:rPr>
              <w:t xml:space="preserve"> </w:t>
            </w:r>
          </w:p>
          <w:p w14:paraId="6FA20E51" w14:textId="77777777" w:rsidR="00B82E05" w:rsidRPr="00A15A1F" w:rsidRDefault="00B82E05" w:rsidP="00B82E05">
            <w:pPr>
              <w:rPr>
                <w:lang w:val="en-GB"/>
              </w:rPr>
            </w:pPr>
          </w:p>
          <w:p w14:paraId="370C1F41" w14:textId="0BB4D1A1" w:rsidR="00B82E05" w:rsidRPr="00A15A1F" w:rsidRDefault="00000000" w:rsidP="00B82E05">
            <w:pPr>
              <w:pStyle w:val="MenuItem"/>
              <w:rPr>
                <w:lang w:val="en-GB"/>
              </w:rPr>
            </w:pPr>
            <w:sdt>
              <w:sdtPr>
                <w:rPr>
                  <w:lang w:val="en-GB"/>
                </w:rPr>
                <w:id w:val="486055224"/>
                <w:placeholder>
                  <w:docPart w:val="957A237A260CFE43B6A66F7BDB1FD9BC"/>
                </w:placeholder>
                <w15:appearance w15:val="hidden"/>
              </w:sdtPr>
              <w:sdtContent>
                <w:r w:rsidR="00801F67">
                  <w:rPr>
                    <w:lang w:val="en-GB"/>
                  </w:rPr>
                  <w:t>Sourdough</w:t>
                </w:r>
              </w:sdtContent>
            </w:sdt>
            <w:r w:rsidR="00B82E05" w:rsidRPr="00A15A1F">
              <w:rPr>
                <w:lang w:val="en-GB" w:bidi="en-GB"/>
              </w:rPr>
              <w:t xml:space="preserve"> </w:t>
            </w:r>
          </w:p>
          <w:p w14:paraId="6717D4C1" w14:textId="10DF2B6E" w:rsidR="00B82E05" w:rsidRPr="00A15A1F" w:rsidRDefault="00000000" w:rsidP="00B82E05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037655201"/>
                <w:placeholder>
                  <w:docPart w:val="652851E6651A45469AB61F07CF26D613"/>
                </w:placeholder>
                <w15:appearance w15:val="hidden"/>
              </w:sdtPr>
              <w:sdtContent>
                <w:r w:rsidR="00801F67">
                  <w:rPr>
                    <w:lang w:val="en-GB"/>
                  </w:rPr>
                  <w:t>Served with savoury whipped butter</w:t>
                </w:r>
              </w:sdtContent>
            </w:sdt>
            <w:r w:rsidR="00B82E05" w:rsidRPr="00A15A1F">
              <w:rPr>
                <w:lang w:val="en-GB" w:bidi="en-GB"/>
              </w:rPr>
              <w:t xml:space="preserve"> </w:t>
            </w:r>
          </w:p>
          <w:p w14:paraId="1849EFA5" w14:textId="77777777" w:rsidR="00B82E05" w:rsidRPr="00A15A1F" w:rsidRDefault="00B82E05" w:rsidP="00B82E05">
            <w:pPr>
              <w:rPr>
                <w:lang w:val="en-GB"/>
              </w:rPr>
            </w:pPr>
          </w:p>
          <w:p w14:paraId="677B4642" w14:textId="7608649C" w:rsidR="00B82E05" w:rsidRPr="00A15A1F" w:rsidRDefault="00801F67" w:rsidP="00B82E05">
            <w:pPr>
              <w:pStyle w:val="MenuItem"/>
              <w:rPr>
                <w:lang w:val="en-GB"/>
              </w:rPr>
            </w:pPr>
            <w:proofErr w:type="spellStart"/>
            <w:r>
              <w:rPr>
                <w:lang w:val="en-GB"/>
              </w:rPr>
              <w:t>Raviolo</w:t>
            </w:r>
            <w:proofErr w:type="spellEnd"/>
          </w:p>
          <w:p w14:paraId="7F435074" w14:textId="084253FC" w:rsidR="00B82E05" w:rsidRPr="00A15A1F" w:rsidRDefault="004C0F39" w:rsidP="79FA73A8">
            <w:pPr>
              <w:rPr>
                <w:lang w:val="en-GB"/>
              </w:rPr>
            </w:pPr>
            <w:r>
              <w:rPr>
                <w:lang w:val="en-GB"/>
              </w:rPr>
              <w:t>Egg yolk and sheep’s curd cheese</w:t>
            </w:r>
          </w:p>
          <w:p w14:paraId="5472635B" w14:textId="77777777" w:rsidR="00B82E05" w:rsidRPr="00A15A1F" w:rsidRDefault="00B82E05" w:rsidP="00B82E05">
            <w:pPr>
              <w:rPr>
                <w:lang w:val="en-GB"/>
              </w:rPr>
            </w:pPr>
          </w:p>
          <w:p w14:paraId="435A8595" w14:textId="618B60C3" w:rsidR="00A6364B" w:rsidRPr="00A15A1F" w:rsidRDefault="00000000" w:rsidP="00B82E05">
            <w:pPr>
              <w:pStyle w:val="SectionTitlesAllCaps"/>
              <w:rPr>
                <w:lang w:val="en-GB"/>
              </w:rPr>
            </w:pPr>
            <w:sdt>
              <w:sdtPr>
                <w:rPr>
                  <w:lang w:val="en-GB"/>
                </w:rPr>
                <w:id w:val="1962837455"/>
                <w:placeholder>
                  <w:docPart w:val="00A09E8BB3A15149A4DA1ACEF583304C"/>
                </w:placeholder>
                <w15:appearance w15:val="hidden"/>
              </w:sdtPr>
              <w:sdtContent>
                <w:r w:rsidR="004C0F39">
                  <w:rPr>
                    <w:lang w:val="en-GB"/>
                  </w:rPr>
                  <w:t>second surge</w:t>
                </w:r>
              </w:sdtContent>
            </w:sdt>
            <w:r w:rsidR="00B82E05" w:rsidRPr="00A15A1F">
              <w:rPr>
                <w:lang w:val="en-GB" w:bidi="en-GB"/>
              </w:rPr>
              <w:t xml:space="preserve"> </w:t>
            </w:r>
          </w:p>
          <w:p w14:paraId="02C371B6" w14:textId="77777777" w:rsidR="00B82E05" w:rsidRPr="00A15A1F" w:rsidRDefault="00B82E05" w:rsidP="00A6364B">
            <w:pPr>
              <w:rPr>
                <w:szCs w:val="14"/>
                <w:lang w:val="en-GB"/>
              </w:rPr>
            </w:pPr>
          </w:p>
          <w:p w14:paraId="1EEDF8A9" w14:textId="48EA3128" w:rsidR="00B82E05" w:rsidRPr="00A15A1F" w:rsidRDefault="00000000" w:rsidP="00B82E05">
            <w:pPr>
              <w:pStyle w:val="MenuItem"/>
              <w:rPr>
                <w:lang w:val="en-GB"/>
              </w:rPr>
            </w:pPr>
            <w:sdt>
              <w:sdtPr>
                <w:rPr>
                  <w:lang w:val="en-GB"/>
                </w:rPr>
                <w:id w:val="-1258665546"/>
                <w:placeholder>
                  <w:docPart w:val="1B272842ED6AD849BFFC675D0A131F5D"/>
                </w:placeholder>
                <w15:appearance w15:val="hidden"/>
              </w:sdtPr>
              <w:sdtContent>
                <w:r w:rsidR="004C0F39">
                  <w:rPr>
                    <w:lang w:val="en-GB"/>
                  </w:rPr>
                  <w:t>Roast chicken</w:t>
                </w:r>
              </w:sdtContent>
            </w:sdt>
            <w:r w:rsidR="00B82E05" w:rsidRPr="00A15A1F">
              <w:rPr>
                <w:lang w:val="en-GB" w:bidi="en-GB"/>
              </w:rPr>
              <w:t xml:space="preserve"> </w:t>
            </w:r>
          </w:p>
          <w:p w14:paraId="2A691EF3" w14:textId="07DBBFD1" w:rsidR="00B82E05" w:rsidRPr="00A15A1F" w:rsidRDefault="00000000" w:rsidP="00B82E05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278686919"/>
                <w:placeholder>
                  <w:docPart w:val="4E219DFC498DEC408A92B6A9F783CE9E"/>
                </w:placeholder>
                <w15:appearance w15:val="hidden"/>
              </w:sdtPr>
              <w:sdtContent>
                <w:r w:rsidR="004C0F39">
                  <w:rPr>
                    <w:lang w:val="en-GB"/>
                  </w:rPr>
                  <w:t>With summer vegetables in a light broth</w:t>
                </w:r>
              </w:sdtContent>
            </w:sdt>
          </w:p>
          <w:p w14:paraId="1DD5198F" w14:textId="77777777" w:rsidR="00CF2F33" w:rsidRPr="00A15A1F" w:rsidRDefault="00CF2F33" w:rsidP="00B82E05">
            <w:pPr>
              <w:rPr>
                <w:lang w:val="en-GB"/>
              </w:rPr>
            </w:pPr>
          </w:p>
          <w:p w14:paraId="13424F28" w14:textId="44FF7354" w:rsidR="00B82E05" w:rsidRPr="00A15A1F" w:rsidRDefault="00000000" w:rsidP="00B82E05">
            <w:pPr>
              <w:pStyle w:val="MenuItem"/>
              <w:rPr>
                <w:lang w:val="en-GB"/>
              </w:rPr>
            </w:pPr>
            <w:sdt>
              <w:sdtPr>
                <w:rPr>
                  <w:lang w:val="en-GB"/>
                </w:rPr>
                <w:id w:val="-1340236054"/>
                <w:placeholder>
                  <w:docPart w:val="EDE454DCC513C24D986E621FFE400655"/>
                </w:placeholder>
                <w15:appearance w15:val="hidden"/>
              </w:sdtPr>
              <w:sdtContent>
                <w:r w:rsidR="004C0F39">
                  <w:rPr>
                    <w:lang w:val="en-GB"/>
                  </w:rPr>
                  <w:t>Beef blade</w:t>
                </w:r>
              </w:sdtContent>
            </w:sdt>
            <w:r w:rsidR="00B82E05" w:rsidRPr="00A15A1F">
              <w:rPr>
                <w:lang w:val="en-GB" w:bidi="en-GB"/>
              </w:rPr>
              <w:t xml:space="preserve"> </w:t>
            </w:r>
          </w:p>
          <w:p w14:paraId="71E35A97" w14:textId="5C9A8481" w:rsidR="00B82E05" w:rsidRPr="00A15A1F" w:rsidRDefault="00000000" w:rsidP="00B82E05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624976065"/>
                <w:placeholder>
                  <w:docPart w:val="B8AE0E7820FE0141B526F192C43F84FA"/>
                </w:placeholder>
                <w15:appearance w15:val="hidden"/>
              </w:sdtPr>
              <w:sdtContent>
                <w:r w:rsidR="004C0F39">
                  <w:rPr>
                    <w:lang w:val="en-GB"/>
                  </w:rPr>
                  <w:t>Served with a nettle risotto &amp; chargrilled Grelot onion</w:t>
                </w:r>
              </w:sdtContent>
            </w:sdt>
            <w:r w:rsidR="00B82E05" w:rsidRPr="00A15A1F">
              <w:rPr>
                <w:lang w:val="en-GB" w:bidi="en-GB"/>
              </w:rPr>
              <w:t xml:space="preserve"> </w:t>
            </w:r>
          </w:p>
          <w:p w14:paraId="3A174160" w14:textId="77777777" w:rsidR="00B82E05" w:rsidRPr="00A15A1F" w:rsidRDefault="00B82E05" w:rsidP="00B82E05">
            <w:pPr>
              <w:rPr>
                <w:lang w:val="en-GB"/>
              </w:rPr>
            </w:pPr>
          </w:p>
          <w:p w14:paraId="2933D6B8" w14:textId="3A6B48CF" w:rsidR="00A6364B" w:rsidRPr="00A15A1F" w:rsidRDefault="004C0F39" w:rsidP="00B82E05">
            <w:pPr>
              <w:pStyle w:val="SectionTitlesAllCaps"/>
              <w:rPr>
                <w:lang w:val="en-GB"/>
              </w:rPr>
            </w:pPr>
            <w:r>
              <w:rPr>
                <w:lang w:val="en-GB"/>
              </w:rPr>
              <w:t>the calm</w:t>
            </w:r>
          </w:p>
          <w:p w14:paraId="44C11853" w14:textId="77777777" w:rsidR="00B82E05" w:rsidRPr="00A15A1F" w:rsidRDefault="00B82E05" w:rsidP="00A6364B">
            <w:pPr>
              <w:rPr>
                <w:szCs w:val="14"/>
                <w:lang w:val="en-GB"/>
              </w:rPr>
            </w:pPr>
          </w:p>
          <w:p w14:paraId="3ECF0CEE" w14:textId="7070D9BB" w:rsidR="00B82E05" w:rsidRPr="00A15A1F" w:rsidRDefault="00000000" w:rsidP="00B82E05">
            <w:pPr>
              <w:pStyle w:val="MenuItem"/>
              <w:rPr>
                <w:lang w:val="en-GB"/>
              </w:rPr>
            </w:pPr>
            <w:sdt>
              <w:sdtPr>
                <w:rPr>
                  <w:lang w:val="en-GB"/>
                </w:rPr>
                <w:id w:val="115036692"/>
                <w:placeholder>
                  <w:docPart w:val="896B7E0E757B9441AC47950E966E735E"/>
                </w:placeholder>
                <w15:appearance w15:val="hidden"/>
              </w:sdtPr>
              <w:sdtContent>
                <w:r w:rsidR="004C0F39">
                  <w:rPr>
                    <w:lang w:val="en-GB"/>
                  </w:rPr>
                  <w:t>Tennessee pork belly</w:t>
                </w:r>
              </w:sdtContent>
            </w:sdt>
          </w:p>
          <w:p w14:paraId="282FEC11" w14:textId="7687FE08" w:rsidR="00B82E05" w:rsidRPr="00A15A1F" w:rsidRDefault="004C0F39" w:rsidP="00B82E05">
            <w:pPr>
              <w:rPr>
                <w:lang w:val="en-GB"/>
              </w:rPr>
            </w:pPr>
            <w:r>
              <w:rPr>
                <w:lang w:val="en-GB"/>
              </w:rPr>
              <w:t>With a root vegetable remoulade and burnt corn</w:t>
            </w:r>
          </w:p>
          <w:p w14:paraId="51800757" w14:textId="77777777" w:rsidR="00B82E05" w:rsidRPr="00A15A1F" w:rsidRDefault="00B82E05" w:rsidP="00B82E05">
            <w:pPr>
              <w:rPr>
                <w:lang w:val="en-GB"/>
              </w:rPr>
            </w:pPr>
          </w:p>
          <w:p w14:paraId="37A6732A" w14:textId="5F256D33" w:rsidR="00B82E05" w:rsidRPr="00A15A1F" w:rsidRDefault="00000000" w:rsidP="00B82E05">
            <w:pPr>
              <w:pStyle w:val="MenuItem"/>
              <w:rPr>
                <w:lang w:val="en-GB"/>
              </w:rPr>
            </w:pPr>
            <w:sdt>
              <w:sdtPr>
                <w:rPr>
                  <w:lang w:val="en-GB"/>
                </w:rPr>
                <w:id w:val="1954207897"/>
                <w:placeholder>
                  <w:docPart w:val="FBC004D605DDC143B2C4DFD878FCBECE"/>
                </w:placeholder>
                <w15:appearance w15:val="hidden"/>
              </w:sdtPr>
              <w:sdtContent>
                <w:r w:rsidR="004C0F39">
                  <w:rPr>
                    <w:lang w:val="en-GB"/>
                  </w:rPr>
                  <w:t>Meadowsweet set custard</w:t>
                </w:r>
              </w:sdtContent>
            </w:sdt>
            <w:r w:rsidR="00B82E05" w:rsidRPr="00A15A1F">
              <w:rPr>
                <w:lang w:val="en-GB" w:bidi="en-GB"/>
              </w:rPr>
              <w:t xml:space="preserve"> </w:t>
            </w:r>
          </w:p>
          <w:p w14:paraId="079CF4F1" w14:textId="6DAA9FEB" w:rsidR="00B82E05" w:rsidRPr="00A15A1F" w:rsidRDefault="00000000" w:rsidP="00B82E05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413943386"/>
                <w:placeholder>
                  <w:docPart w:val="CDFB1DC20D30A849850C267E37B25B41"/>
                </w:placeholder>
                <w15:appearance w15:val="hidden"/>
              </w:sdtPr>
              <w:sdtContent>
                <w:r w:rsidR="004C0F39">
                  <w:rPr>
                    <w:lang w:val="en-GB"/>
                  </w:rPr>
                  <w:t>Served with berry compote, fresh berries and wild rose ice-cream</w:t>
                </w:r>
              </w:sdtContent>
            </w:sdt>
          </w:p>
          <w:p w14:paraId="2B6D7D7F" w14:textId="77777777" w:rsidR="00B82E05" w:rsidRPr="00A15A1F" w:rsidRDefault="00B82E05" w:rsidP="00B82E05">
            <w:pPr>
              <w:rPr>
                <w:lang w:val="en-GB"/>
              </w:rPr>
            </w:pPr>
          </w:p>
          <w:p w14:paraId="7573444A" w14:textId="05EB012E" w:rsidR="00B82E05" w:rsidRPr="00A15A1F" w:rsidRDefault="00000000" w:rsidP="00C5724D">
            <w:pPr>
              <w:pStyle w:val="SectionTitlesAllCaps"/>
              <w:rPr>
                <w:lang w:val="en-GB"/>
              </w:rPr>
            </w:pPr>
            <w:sdt>
              <w:sdtPr>
                <w:rPr>
                  <w:lang w:val="en-GB"/>
                </w:rPr>
                <w:id w:val="1087106204"/>
                <w:placeholder>
                  <w:docPart w:val="14596265233C2547A9B19AC6B6E35D53"/>
                </w:placeholder>
                <w15:appearance w15:val="hidden"/>
              </w:sdtPr>
              <w:sdtContent>
                <w:r w:rsidR="004C0F39">
                  <w:rPr>
                    <w:lang w:val="en-GB"/>
                  </w:rPr>
                  <w:t>additions of little treats along the way</w:t>
                </w:r>
              </w:sdtContent>
            </w:sdt>
            <w:r w:rsidR="00B82E05" w:rsidRPr="00A15A1F">
              <w:rPr>
                <w:lang w:val="en-GB" w:bidi="en-GB"/>
              </w:rPr>
              <w:t xml:space="preserve"> </w:t>
            </w:r>
          </w:p>
        </w:tc>
      </w:tr>
    </w:tbl>
    <w:p w14:paraId="0F9EE2D2" w14:textId="77777777" w:rsidR="00B24CA4" w:rsidRPr="00A15A1F" w:rsidRDefault="00B24CA4">
      <w:pPr>
        <w:rPr>
          <w:lang w:val="en-GB"/>
        </w:rPr>
      </w:pPr>
    </w:p>
    <w:sectPr w:rsidR="00B24CA4" w:rsidRPr="00A15A1F" w:rsidSect="00274916">
      <w:headerReference w:type="first" r:id="rId14"/>
      <w:pgSz w:w="11906" w:h="16838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30A98" w14:textId="77777777" w:rsidR="00274916" w:rsidRDefault="00274916" w:rsidP="001A2967">
      <w:r>
        <w:separator/>
      </w:r>
    </w:p>
  </w:endnote>
  <w:endnote w:type="continuationSeparator" w:id="0">
    <w:p w14:paraId="05DF6C43" w14:textId="77777777" w:rsidR="00274916" w:rsidRDefault="00274916" w:rsidP="001A2967">
      <w:r>
        <w:continuationSeparator/>
      </w:r>
    </w:p>
  </w:endnote>
  <w:endnote w:type="continuationNotice" w:id="1">
    <w:p w14:paraId="78173C67" w14:textId="77777777" w:rsidR="00274916" w:rsidRDefault="002749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gh Tower Text">
    <w:altName w:val="Cambria"/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134EF" w14:textId="77777777" w:rsidR="00274916" w:rsidRDefault="00274916" w:rsidP="001A2967">
      <w:r>
        <w:separator/>
      </w:r>
    </w:p>
  </w:footnote>
  <w:footnote w:type="continuationSeparator" w:id="0">
    <w:p w14:paraId="2071E999" w14:textId="77777777" w:rsidR="00274916" w:rsidRDefault="00274916" w:rsidP="001A2967">
      <w:r>
        <w:continuationSeparator/>
      </w:r>
    </w:p>
  </w:footnote>
  <w:footnote w:type="continuationNotice" w:id="1">
    <w:p w14:paraId="29F403C7" w14:textId="77777777" w:rsidR="00274916" w:rsidRDefault="002749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9671D" w14:textId="77777777" w:rsidR="00B24CA4" w:rsidRDefault="00B24C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59F"/>
    <w:rsid w:val="000153C5"/>
    <w:rsid w:val="00044BFA"/>
    <w:rsid w:val="000608E1"/>
    <w:rsid w:val="0006487F"/>
    <w:rsid w:val="000742CC"/>
    <w:rsid w:val="000A2EA8"/>
    <w:rsid w:val="000C631E"/>
    <w:rsid w:val="000F4C04"/>
    <w:rsid w:val="00100C89"/>
    <w:rsid w:val="00117EB6"/>
    <w:rsid w:val="00146462"/>
    <w:rsid w:val="00162BDD"/>
    <w:rsid w:val="00177960"/>
    <w:rsid w:val="00195C94"/>
    <w:rsid w:val="001A12D4"/>
    <w:rsid w:val="001A2967"/>
    <w:rsid w:val="001C13B9"/>
    <w:rsid w:val="001D14DD"/>
    <w:rsid w:val="001D3B27"/>
    <w:rsid w:val="001E33CE"/>
    <w:rsid w:val="00201428"/>
    <w:rsid w:val="002042A0"/>
    <w:rsid w:val="00212F22"/>
    <w:rsid w:val="00224C68"/>
    <w:rsid w:val="00235436"/>
    <w:rsid w:val="00253133"/>
    <w:rsid w:val="002562DA"/>
    <w:rsid w:val="002737EF"/>
    <w:rsid w:val="00274916"/>
    <w:rsid w:val="0028484D"/>
    <w:rsid w:val="00297E4E"/>
    <w:rsid w:val="002A4CED"/>
    <w:rsid w:val="002A6555"/>
    <w:rsid w:val="002B3244"/>
    <w:rsid w:val="002B66BB"/>
    <w:rsid w:val="002D174A"/>
    <w:rsid w:val="00336FBF"/>
    <w:rsid w:val="00346546"/>
    <w:rsid w:val="003467CD"/>
    <w:rsid w:val="00377385"/>
    <w:rsid w:val="0039580F"/>
    <w:rsid w:val="003B4A0F"/>
    <w:rsid w:val="003C6701"/>
    <w:rsid w:val="003D48AC"/>
    <w:rsid w:val="003F1A12"/>
    <w:rsid w:val="0040259F"/>
    <w:rsid w:val="00421207"/>
    <w:rsid w:val="0042557E"/>
    <w:rsid w:val="0043556D"/>
    <w:rsid w:val="004949DF"/>
    <w:rsid w:val="004B1C4C"/>
    <w:rsid w:val="004B4F4F"/>
    <w:rsid w:val="004B7CD0"/>
    <w:rsid w:val="004C0F39"/>
    <w:rsid w:val="004D6D38"/>
    <w:rsid w:val="004E1F72"/>
    <w:rsid w:val="004E29BA"/>
    <w:rsid w:val="005138C2"/>
    <w:rsid w:val="0052206B"/>
    <w:rsid w:val="00547066"/>
    <w:rsid w:val="00555125"/>
    <w:rsid w:val="00566507"/>
    <w:rsid w:val="00570C4F"/>
    <w:rsid w:val="00593BDB"/>
    <w:rsid w:val="005B3CBE"/>
    <w:rsid w:val="005B51FF"/>
    <w:rsid w:val="005C2238"/>
    <w:rsid w:val="00620AA5"/>
    <w:rsid w:val="00653221"/>
    <w:rsid w:val="00654B3D"/>
    <w:rsid w:val="00663852"/>
    <w:rsid w:val="00684C78"/>
    <w:rsid w:val="006C488D"/>
    <w:rsid w:val="006E2392"/>
    <w:rsid w:val="006F64EA"/>
    <w:rsid w:val="007016A0"/>
    <w:rsid w:val="00704FB1"/>
    <w:rsid w:val="00715F79"/>
    <w:rsid w:val="0073254C"/>
    <w:rsid w:val="00734704"/>
    <w:rsid w:val="007644C4"/>
    <w:rsid w:val="00764D90"/>
    <w:rsid w:val="00767FAF"/>
    <w:rsid w:val="00772242"/>
    <w:rsid w:val="00797573"/>
    <w:rsid w:val="007A7AB3"/>
    <w:rsid w:val="00801F67"/>
    <w:rsid w:val="00806DB0"/>
    <w:rsid w:val="00810AFE"/>
    <w:rsid w:val="00836F58"/>
    <w:rsid w:val="00845B4D"/>
    <w:rsid w:val="00872335"/>
    <w:rsid w:val="00877DC3"/>
    <w:rsid w:val="0089737F"/>
    <w:rsid w:val="008B515B"/>
    <w:rsid w:val="008C7F79"/>
    <w:rsid w:val="008D67A9"/>
    <w:rsid w:val="008E59D7"/>
    <w:rsid w:val="008F7090"/>
    <w:rsid w:val="009123D2"/>
    <w:rsid w:val="00937647"/>
    <w:rsid w:val="009378B1"/>
    <w:rsid w:val="00954443"/>
    <w:rsid w:val="00964BB0"/>
    <w:rsid w:val="0098202E"/>
    <w:rsid w:val="009861A0"/>
    <w:rsid w:val="009C5C11"/>
    <w:rsid w:val="009E6FDF"/>
    <w:rsid w:val="00A001BE"/>
    <w:rsid w:val="00A04222"/>
    <w:rsid w:val="00A15A1F"/>
    <w:rsid w:val="00A16587"/>
    <w:rsid w:val="00A20F13"/>
    <w:rsid w:val="00A30730"/>
    <w:rsid w:val="00A346CB"/>
    <w:rsid w:val="00A419E6"/>
    <w:rsid w:val="00A633A3"/>
    <w:rsid w:val="00A6364B"/>
    <w:rsid w:val="00A83F81"/>
    <w:rsid w:val="00AA1662"/>
    <w:rsid w:val="00AB5758"/>
    <w:rsid w:val="00AC5120"/>
    <w:rsid w:val="00AD2FBB"/>
    <w:rsid w:val="00AD4146"/>
    <w:rsid w:val="00B06A49"/>
    <w:rsid w:val="00B24CA4"/>
    <w:rsid w:val="00B67E07"/>
    <w:rsid w:val="00B71F47"/>
    <w:rsid w:val="00B724A9"/>
    <w:rsid w:val="00B82E05"/>
    <w:rsid w:val="00B86E88"/>
    <w:rsid w:val="00B915B9"/>
    <w:rsid w:val="00BC2997"/>
    <w:rsid w:val="00C01275"/>
    <w:rsid w:val="00C15B9B"/>
    <w:rsid w:val="00C30F63"/>
    <w:rsid w:val="00C33ACB"/>
    <w:rsid w:val="00C3656A"/>
    <w:rsid w:val="00C5724D"/>
    <w:rsid w:val="00C82EBA"/>
    <w:rsid w:val="00C834DB"/>
    <w:rsid w:val="00C909E1"/>
    <w:rsid w:val="00C931E2"/>
    <w:rsid w:val="00C955AA"/>
    <w:rsid w:val="00CC2ED3"/>
    <w:rsid w:val="00CF2F33"/>
    <w:rsid w:val="00D363C8"/>
    <w:rsid w:val="00D47732"/>
    <w:rsid w:val="00D61503"/>
    <w:rsid w:val="00D6212E"/>
    <w:rsid w:val="00D968E2"/>
    <w:rsid w:val="00D9714E"/>
    <w:rsid w:val="00DA5699"/>
    <w:rsid w:val="00DF18B7"/>
    <w:rsid w:val="00E3734E"/>
    <w:rsid w:val="00E60A74"/>
    <w:rsid w:val="00E70DD8"/>
    <w:rsid w:val="00E85E0D"/>
    <w:rsid w:val="00ED2934"/>
    <w:rsid w:val="00EE3207"/>
    <w:rsid w:val="00EF5033"/>
    <w:rsid w:val="00F0023F"/>
    <w:rsid w:val="00F06FD8"/>
    <w:rsid w:val="00F26E82"/>
    <w:rsid w:val="00F627D3"/>
    <w:rsid w:val="00FB58B8"/>
    <w:rsid w:val="00FE0F47"/>
    <w:rsid w:val="036C13DD"/>
    <w:rsid w:val="05D2442A"/>
    <w:rsid w:val="089CD8AB"/>
    <w:rsid w:val="0A168BC0"/>
    <w:rsid w:val="0D07EFC1"/>
    <w:rsid w:val="1515FCCD"/>
    <w:rsid w:val="199B6C99"/>
    <w:rsid w:val="2E0BEADF"/>
    <w:rsid w:val="308313FF"/>
    <w:rsid w:val="35B8285F"/>
    <w:rsid w:val="35BFEE9B"/>
    <w:rsid w:val="35F4FADC"/>
    <w:rsid w:val="3722E909"/>
    <w:rsid w:val="375BBEFC"/>
    <w:rsid w:val="3C0D1AC2"/>
    <w:rsid w:val="454C3E4B"/>
    <w:rsid w:val="4F6CAA53"/>
    <w:rsid w:val="506792DA"/>
    <w:rsid w:val="52EE2565"/>
    <w:rsid w:val="543F2AF7"/>
    <w:rsid w:val="56A28843"/>
    <w:rsid w:val="59CB3AB6"/>
    <w:rsid w:val="5E7AD200"/>
    <w:rsid w:val="646AD2C4"/>
    <w:rsid w:val="73CB7521"/>
    <w:rsid w:val="750A2BA5"/>
    <w:rsid w:val="783B0956"/>
    <w:rsid w:val="79FA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D511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363C8"/>
    <w:pPr>
      <w:spacing w:after="0" w:line="240" w:lineRule="auto"/>
    </w:pPr>
    <w:rPr>
      <w:color w:val="5E6E75" w:themeColor="accent1"/>
      <w:spacing w:val="1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5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semiHidden/>
    <w:rsid w:val="004B7C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semiHidden/>
    <w:rsid w:val="004B7CD0"/>
  </w:style>
  <w:style w:type="paragraph" w:styleId="Header">
    <w:name w:val="header"/>
    <w:basedOn w:val="Normal"/>
    <w:link w:val="HeaderChar"/>
    <w:uiPriority w:val="99"/>
    <w:semiHidden/>
    <w:rsid w:val="001A29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2E05"/>
    <w:rPr>
      <w:color w:val="5E6E75" w:themeColor="accent1"/>
      <w:spacing w:val="10"/>
      <w:sz w:val="18"/>
    </w:rPr>
  </w:style>
  <w:style w:type="paragraph" w:styleId="Footer">
    <w:name w:val="footer"/>
    <w:basedOn w:val="Normal"/>
    <w:link w:val="FooterChar"/>
    <w:uiPriority w:val="99"/>
    <w:semiHidden/>
    <w:rsid w:val="001A29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2E05"/>
    <w:rPr>
      <w:color w:val="5E6E75" w:themeColor="accent1"/>
      <w:spacing w:val="10"/>
      <w:sz w:val="18"/>
    </w:rPr>
  </w:style>
  <w:style w:type="paragraph" w:customStyle="1" w:styleId="SectionTitlesAllCaps">
    <w:name w:val="Section Titles All Caps"/>
    <w:basedOn w:val="paragraph"/>
    <w:qFormat/>
    <w:rsid w:val="00224C68"/>
    <w:pPr>
      <w:spacing w:before="360" w:beforeAutospacing="0" w:after="0" w:afterAutospacing="0"/>
      <w:textAlignment w:val="baseline"/>
    </w:pPr>
    <w:rPr>
      <w:rFonts w:asciiTheme="majorHAnsi" w:hAnsiTheme="majorHAnsi"/>
      <w:caps/>
      <w:color w:val="C6964E" w:themeColor="accent2"/>
      <w:sz w:val="32"/>
    </w:rPr>
  </w:style>
  <w:style w:type="character" w:customStyle="1" w:styleId="SentenceCaseGoldSubtitle">
    <w:name w:val="Sentence Case Gold Subtitle"/>
    <w:basedOn w:val="DefaultParagraphFont"/>
    <w:uiPriority w:val="1"/>
    <w:semiHidden/>
    <w:qFormat/>
    <w:rsid w:val="00C3656A"/>
    <w:rPr>
      <w:rFonts w:asciiTheme="majorHAnsi" w:hAnsiTheme="majorHAnsi"/>
      <w:color w:val="C6964E" w:themeColor="accent2"/>
      <w:sz w:val="36"/>
      <w:szCs w:val="36"/>
    </w:rPr>
  </w:style>
  <w:style w:type="character" w:customStyle="1" w:styleId="Bodycopy">
    <w:name w:val="Body copy"/>
    <w:basedOn w:val="normaltextrun"/>
    <w:uiPriority w:val="1"/>
    <w:semiHidden/>
    <w:qFormat/>
    <w:rsid w:val="00684C78"/>
    <w:rPr>
      <w:rFonts w:asciiTheme="minorHAnsi" w:hAnsiTheme="minorHAnsi" w:cs="Calibri"/>
      <w:color w:val="5E6E75" w:themeColor="accent1"/>
      <w:spacing w:val="10"/>
      <w:sz w:val="18"/>
      <w:szCs w:val="18"/>
    </w:rPr>
  </w:style>
  <w:style w:type="character" w:customStyle="1" w:styleId="CapsSectionTitle">
    <w:name w:val="Caps Section Title"/>
    <w:basedOn w:val="normaltextrun"/>
    <w:uiPriority w:val="1"/>
    <w:semiHidden/>
    <w:qFormat/>
    <w:rsid w:val="004949DF"/>
    <w:rPr>
      <w:rFonts w:asciiTheme="majorHAnsi" w:hAnsiTheme="majorHAnsi" w:cs="Calibri"/>
      <w:caps/>
      <w:smallCaps w:val="0"/>
      <w:color w:val="C6964E" w:themeColor="accent2"/>
      <w:sz w:val="32"/>
      <w:szCs w:val="32"/>
    </w:rPr>
  </w:style>
  <w:style w:type="paragraph" w:customStyle="1" w:styleId="BodyCopyItalic">
    <w:name w:val="Body Copy Italic"/>
    <w:basedOn w:val="paragraph"/>
    <w:semiHidden/>
    <w:rsid w:val="00F06FD8"/>
    <w:pPr>
      <w:spacing w:before="0" w:beforeAutospacing="0" w:after="0" w:afterAutospacing="0"/>
      <w:textAlignment w:val="baseline"/>
    </w:pPr>
    <w:rPr>
      <w:rFonts w:asciiTheme="minorHAnsi" w:hAnsiTheme="minorHAnsi" w:cs="Calibri"/>
      <w:i/>
      <w:iCs/>
      <w:sz w:val="18"/>
      <w:szCs w:val="18"/>
    </w:rPr>
  </w:style>
  <w:style w:type="paragraph" w:customStyle="1" w:styleId="MenuItem">
    <w:name w:val="Menu Item"/>
    <w:basedOn w:val="Normal"/>
    <w:next w:val="Normal"/>
    <w:qFormat/>
    <w:rsid w:val="00224C68"/>
    <w:rPr>
      <w:b/>
    </w:rPr>
  </w:style>
  <w:style w:type="character" w:customStyle="1" w:styleId="LowercaseMenuTitle">
    <w:name w:val="Lowercase Menu Title"/>
    <w:basedOn w:val="DefaultParagraphFont"/>
    <w:uiPriority w:val="1"/>
    <w:semiHidden/>
    <w:qFormat/>
    <w:rsid w:val="00F06FD8"/>
    <w:rPr>
      <w:rFonts w:asciiTheme="majorHAnsi" w:hAnsiTheme="majorHAnsi"/>
      <w:color w:val="C6964E" w:themeColor="accent2"/>
      <w:sz w:val="96"/>
      <w:szCs w:val="96"/>
    </w:rPr>
  </w:style>
  <w:style w:type="character" w:customStyle="1" w:styleId="LowercaseSectionTitle">
    <w:name w:val="Lowercase Section Title"/>
    <w:basedOn w:val="normaltextrun"/>
    <w:uiPriority w:val="1"/>
    <w:semiHidden/>
    <w:qFormat/>
    <w:rsid w:val="00F06FD8"/>
    <w:rPr>
      <w:rFonts w:asciiTheme="majorHAnsi" w:hAnsiTheme="majorHAnsi" w:cs="Calibri"/>
      <w:color w:val="C6964E" w:themeColor="accent2"/>
      <w:sz w:val="32"/>
      <w:szCs w:val="32"/>
    </w:rPr>
  </w:style>
  <w:style w:type="paragraph" w:customStyle="1" w:styleId="TitleAllCaps">
    <w:name w:val="Title All Caps"/>
    <w:basedOn w:val="Normal"/>
    <w:next w:val="Normal"/>
    <w:qFormat/>
    <w:rsid w:val="00B86E88"/>
    <w:rPr>
      <w:rFonts w:asciiTheme="majorHAnsi" w:hAnsiTheme="majorHAnsi"/>
      <w:caps/>
      <w:color w:val="C6964E" w:themeColor="accent2"/>
      <w:sz w:val="96"/>
    </w:rPr>
  </w:style>
  <w:style w:type="character" w:styleId="PlaceholderText">
    <w:name w:val="Placeholder Text"/>
    <w:basedOn w:val="DefaultParagraphFont"/>
    <w:uiPriority w:val="99"/>
    <w:semiHidden/>
    <w:rsid w:val="008D67A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C68"/>
    <w:pPr>
      <w:numPr>
        <w:ilvl w:val="1"/>
      </w:numPr>
      <w:spacing w:after="160"/>
    </w:pPr>
    <w:rPr>
      <w:rFonts w:asciiTheme="majorHAnsi" w:eastAsiaTheme="minorEastAsia" w:hAnsiTheme="majorHAnsi"/>
      <w:color w:val="C6964E" w:themeColor="accent2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24C68"/>
    <w:rPr>
      <w:rFonts w:asciiTheme="majorHAnsi" w:eastAsiaTheme="minorEastAsia" w:hAnsiTheme="majorHAnsi"/>
      <w:color w:val="C6964E" w:themeColor="accent2"/>
      <w:spacing w:val="15"/>
      <w:sz w:val="36"/>
    </w:rPr>
  </w:style>
  <w:style w:type="paragraph" w:customStyle="1" w:styleId="SectionTitlesLowercase">
    <w:name w:val="Section Titles Lowercase"/>
    <w:basedOn w:val="SectionTitlesAllCaps"/>
    <w:qFormat/>
    <w:rsid w:val="004D6D38"/>
    <w:rPr>
      <w:caps w:val="0"/>
    </w:rPr>
  </w:style>
  <w:style w:type="paragraph" w:customStyle="1" w:styleId="TitleLowercase">
    <w:name w:val="Title Lowercase"/>
    <w:basedOn w:val="TitleAllCaps"/>
    <w:qFormat/>
    <w:rsid w:val="001D14DD"/>
    <w:rPr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1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jornmoen/Library/Containers/com.microsoft.Word/Data/Library/Application%20Support/Microsoft/Office/16.0/DTS/Search/%7bCAFD242B-5FC0-3147-AFFB-58AB9C0CB6FB%7dtf22412069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29AED03EEA9047AB670971516B7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2EBA9-6B88-3141-A489-E93DD45B67A2}"/>
      </w:docPartPr>
      <w:docPartBody>
        <w:p w:rsidR="00143C29" w:rsidRDefault="00000000">
          <w:pPr>
            <w:pStyle w:val="EE29AED03EEA9047AB670971516B7EFE"/>
          </w:pPr>
          <w:r w:rsidRPr="00A15A1F">
            <w:rPr>
              <w:lang w:bidi="en-GB"/>
            </w:rPr>
            <w:t>Dinner Menu</w:t>
          </w:r>
        </w:p>
      </w:docPartBody>
    </w:docPart>
    <w:docPart>
      <w:docPartPr>
        <w:name w:val="93A7C69DB34B7449A770FB79EA7E1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8E4A5-9255-524A-AFD4-2790D98D1EBB}"/>
      </w:docPartPr>
      <w:docPartBody>
        <w:p w:rsidR="00143C29" w:rsidRDefault="00000000">
          <w:pPr>
            <w:pStyle w:val="93A7C69DB34B7449A770FB79EA7E1F0C"/>
          </w:pPr>
          <w:r w:rsidRPr="00A15A1F">
            <w:rPr>
              <w:lang w:bidi="en-GB"/>
            </w:rPr>
            <w:t>Select one dish from each course</w:t>
          </w:r>
        </w:p>
      </w:docPartBody>
    </w:docPart>
    <w:docPart>
      <w:docPartPr>
        <w:name w:val="22787A567C623D439AAF3F1EDAC78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040B0-4ED5-4042-A3BA-D688EB8EFA86}"/>
      </w:docPartPr>
      <w:docPartBody>
        <w:p w:rsidR="00143C29" w:rsidRDefault="00000000">
          <w:pPr>
            <w:pStyle w:val="22787A567C623D439AAF3F1EDAC78F87"/>
          </w:pPr>
          <w:r w:rsidRPr="00A15A1F">
            <w:rPr>
              <w:lang w:bidi="en-GB"/>
            </w:rPr>
            <w:t>First Course</w:t>
          </w:r>
        </w:p>
      </w:docPartBody>
    </w:docPart>
    <w:docPart>
      <w:docPartPr>
        <w:name w:val="8140CC88A62A3345AFBA531DF00E1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72B42-D6FB-0147-A779-DE1262496710}"/>
      </w:docPartPr>
      <w:docPartBody>
        <w:p w:rsidR="00143C29" w:rsidRDefault="00000000">
          <w:pPr>
            <w:pStyle w:val="8140CC88A62A3345AFBA531DF00E1127"/>
          </w:pPr>
          <w:r w:rsidRPr="00A15A1F">
            <w:rPr>
              <w:lang w:bidi="en-GB"/>
            </w:rPr>
            <w:t>Potato cakes</w:t>
          </w:r>
        </w:p>
      </w:docPartBody>
    </w:docPart>
    <w:docPart>
      <w:docPartPr>
        <w:name w:val="5AC568FED5FB1649AB95A10413D09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F3414-FBA9-A844-9FDC-667BC8EB160F}"/>
      </w:docPartPr>
      <w:docPartBody>
        <w:p w:rsidR="00143C29" w:rsidRDefault="00000000">
          <w:pPr>
            <w:pStyle w:val="5AC568FED5FB1649AB95A10413D09533"/>
          </w:pPr>
          <w:r w:rsidRPr="00A15A1F">
            <w:rPr>
              <w:lang w:bidi="en-GB"/>
            </w:rPr>
            <w:t>Fried potato cakes, apple jelly, sour cream</w:t>
          </w:r>
        </w:p>
      </w:docPartBody>
    </w:docPart>
    <w:docPart>
      <w:docPartPr>
        <w:name w:val="55FF9E022F37E246A48FEC99A1D8E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C408D-50A4-E247-9B60-7BEBC92159C7}"/>
      </w:docPartPr>
      <w:docPartBody>
        <w:p w:rsidR="00143C29" w:rsidRDefault="00000000">
          <w:pPr>
            <w:pStyle w:val="55FF9E022F37E246A48FEC99A1D8E214"/>
          </w:pPr>
          <w:r w:rsidRPr="00A15A1F">
            <w:rPr>
              <w:lang w:bidi="en-GB"/>
            </w:rPr>
            <w:t>Second course</w:t>
          </w:r>
        </w:p>
      </w:docPartBody>
    </w:docPart>
    <w:docPart>
      <w:docPartPr>
        <w:name w:val="86EE4B43B04EDE4AB647EEE50D6B7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A4C85-34BF-F947-A229-379748CB1884}"/>
      </w:docPartPr>
      <w:docPartBody>
        <w:p w:rsidR="00143C29" w:rsidRDefault="00000000">
          <w:pPr>
            <w:pStyle w:val="86EE4B43B04EDE4AB647EEE50D6B7D6B"/>
          </w:pPr>
          <w:r w:rsidRPr="00A15A1F">
            <w:rPr>
              <w:lang w:bidi="en-GB"/>
            </w:rPr>
            <w:t>Wagyu burger</w:t>
          </w:r>
        </w:p>
      </w:docPartBody>
    </w:docPart>
    <w:docPart>
      <w:docPartPr>
        <w:name w:val="0DB17AB0ADDD694CB702856F3B31B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22E59-5877-F045-90E9-4D3699C8F648}"/>
      </w:docPartPr>
      <w:docPartBody>
        <w:p w:rsidR="00143C29" w:rsidRDefault="00000000">
          <w:pPr>
            <w:pStyle w:val="0DB17AB0ADDD694CB702856F3B31B2A9"/>
          </w:pPr>
          <w:r w:rsidRPr="00A15A1F">
            <w:rPr>
              <w:lang w:bidi="en-GB"/>
            </w:rPr>
            <w:t>Third course</w:t>
          </w:r>
        </w:p>
      </w:docPartBody>
    </w:docPart>
    <w:docPart>
      <w:docPartPr>
        <w:name w:val="D394FE351B07C746A3788D5956A08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55670-EA86-904F-967E-11F5DAC31BA5}"/>
      </w:docPartPr>
      <w:docPartBody>
        <w:p w:rsidR="00143C29" w:rsidRDefault="00000000">
          <w:pPr>
            <w:pStyle w:val="D394FE351B07C746A3788D5956A08EDB"/>
          </w:pPr>
          <w:r w:rsidRPr="00A15A1F">
            <w:rPr>
              <w:lang w:bidi="en-GB"/>
            </w:rPr>
            <w:t>Caramel cheesecake</w:t>
          </w:r>
        </w:p>
      </w:docPartBody>
    </w:docPart>
    <w:docPart>
      <w:docPartPr>
        <w:name w:val="6805CA831A3061469C39208D2841F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7F40F-0C3C-9847-9338-D36E59A84484}"/>
      </w:docPartPr>
      <w:docPartBody>
        <w:p w:rsidR="00143C29" w:rsidRDefault="00000000">
          <w:pPr>
            <w:pStyle w:val="6805CA831A3061469C39208D2841F118"/>
          </w:pPr>
          <w:r w:rsidRPr="00A15A1F">
            <w:rPr>
              <w:lang w:bidi="en-GB"/>
            </w:rPr>
            <w:t>Caramelized banana, cream</w:t>
          </w:r>
        </w:p>
      </w:docPartBody>
    </w:docPart>
    <w:docPart>
      <w:docPartPr>
        <w:name w:val="1621CFBE041ED34E957A42C699EC9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5614F-68E5-214F-BAE6-81AE5FB7E4A1}"/>
      </w:docPartPr>
      <w:docPartBody>
        <w:p w:rsidR="00143C29" w:rsidRDefault="00000000">
          <w:pPr>
            <w:pStyle w:val="1621CFBE041ED34E957A42C699EC9B18"/>
          </w:pPr>
          <w:r w:rsidRPr="00A15A1F">
            <w:rPr>
              <w:lang w:bidi="en-GB"/>
            </w:rPr>
            <w:t>Tea</w:t>
          </w:r>
        </w:p>
      </w:docPartBody>
    </w:docPart>
    <w:docPart>
      <w:docPartPr>
        <w:name w:val="B54D86BBD69FB64482284DBD8F065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C9BFF-E250-E949-9685-574C20226017}"/>
      </w:docPartPr>
      <w:docPartBody>
        <w:p w:rsidR="00143C29" w:rsidRDefault="00000000">
          <w:pPr>
            <w:pStyle w:val="B54D86BBD69FB64482284DBD8F065EBE"/>
          </w:pPr>
          <w:r w:rsidRPr="00A15A1F">
            <w:rPr>
              <w:lang w:bidi="en-GB"/>
            </w:rPr>
            <w:t>DINNER MENU</w:t>
          </w:r>
        </w:p>
      </w:docPartBody>
    </w:docPart>
    <w:docPart>
      <w:docPartPr>
        <w:name w:val="7BA172BAA025C047A5C088A17E0C4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BEEF7-78E5-D14C-B7A4-2CA2D62948C5}"/>
      </w:docPartPr>
      <w:docPartBody>
        <w:p w:rsidR="00143C29" w:rsidRDefault="00000000">
          <w:pPr>
            <w:pStyle w:val="7BA172BAA025C047A5C088A17E0C4AC0"/>
          </w:pPr>
          <w:r w:rsidRPr="00A15A1F">
            <w:rPr>
              <w:lang w:bidi="en-GB"/>
            </w:rPr>
            <w:t>$30 per person</w:t>
          </w:r>
        </w:p>
      </w:docPartBody>
    </w:docPart>
    <w:docPart>
      <w:docPartPr>
        <w:name w:val="8AC78CA86EDD9546A1CA0D61436A0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E0FEC-AC87-204E-9918-5645CD0B9F01}"/>
      </w:docPartPr>
      <w:docPartBody>
        <w:p w:rsidR="00143C29" w:rsidRDefault="00000000">
          <w:pPr>
            <w:pStyle w:val="8AC78CA86EDD9546A1CA0D61436A0697"/>
          </w:pPr>
          <w:r w:rsidRPr="00A15A1F">
            <w:rPr>
              <w:lang w:bidi="en-GB"/>
            </w:rPr>
            <w:t>FIRST COURSE</w:t>
          </w:r>
        </w:p>
      </w:docPartBody>
    </w:docPart>
    <w:docPart>
      <w:docPartPr>
        <w:name w:val="641A4CB45AD7254EB565ABD7960BF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E29B6-B781-E749-8A50-C64662457693}"/>
      </w:docPartPr>
      <w:docPartBody>
        <w:p w:rsidR="00143C29" w:rsidRDefault="00000000">
          <w:pPr>
            <w:pStyle w:val="641A4CB45AD7254EB565ABD7960BF694"/>
          </w:pPr>
          <w:r w:rsidRPr="00A15A1F">
            <w:rPr>
              <w:lang w:bidi="en-GB"/>
            </w:rPr>
            <w:t>Potato cakes</w:t>
          </w:r>
        </w:p>
      </w:docPartBody>
    </w:docPart>
    <w:docPart>
      <w:docPartPr>
        <w:name w:val="02D7C2050DCD2E468A1B16E4B7948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038DA-5A9A-CE4B-B641-AC7F165A1119}"/>
      </w:docPartPr>
      <w:docPartBody>
        <w:p w:rsidR="00143C29" w:rsidRDefault="00000000">
          <w:pPr>
            <w:pStyle w:val="02D7C2050DCD2E468A1B16E4B7948F48"/>
          </w:pPr>
          <w:r w:rsidRPr="00A15A1F">
            <w:rPr>
              <w:lang w:bidi="en-GB"/>
            </w:rPr>
            <w:t>Fried potato cakes, apple jelly, sour cream</w:t>
          </w:r>
        </w:p>
      </w:docPartBody>
    </w:docPart>
    <w:docPart>
      <w:docPartPr>
        <w:name w:val="25B6E40DFC06DF429409C9706E747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AD0E5-7FAC-6042-A7E2-BAEF3DC858EA}"/>
      </w:docPartPr>
      <w:docPartBody>
        <w:p w:rsidR="00143C29" w:rsidRDefault="00000000">
          <w:pPr>
            <w:pStyle w:val="25B6E40DFC06DF429409C9706E747D11"/>
          </w:pPr>
          <w:r w:rsidRPr="00A15A1F">
            <w:rPr>
              <w:lang w:bidi="en-GB"/>
            </w:rPr>
            <w:t>SECOND COURSE</w:t>
          </w:r>
        </w:p>
      </w:docPartBody>
    </w:docPart>
    <w:docPart>
      <w:docPartPr>
        <w:name w:val="AFDA634C9A37BD4CB07486CE70A5A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205BA-B7AB-9448-A393-7DB3431C5853}"/>
      </w:docPartPr>
      <w:docPartBody>
        <w:p w:rsidR="00143C29" w:rsidRDefault="00000000">
          <w:pPr>
            <w:pStyle w:val="AFDA634C9A37BD4CB07486CE70A5AF60"/>
          </w:pPr>
          <w:r w:rsidRPr="00A15A1F">
            <w:rPr>
              <w:lang w:bidi="en-GB"/>
            </w:rPr>
            <w:t>Wagyu burger</w:t>
          </w:r>
        </w:p>
      </w:docPartBody>
    </w:docPart>
    <w:docPart>
      <w:docPartPr>
        <w:name w:val="1AD45BA2A4591A44B9587C71FEEAC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28F89-DA07-2E4D-B640-E7D8046023B6}"/>
      </w:docPartPr>
      <w:docPartBody>
        <w:p w:rsidR="00143C29" w:rsidRDefault="00000000">
          <w:pPr>
            <w:pStyle w:val="1AD45BA2A4591A44B9587C71FEEAC00F"/>
          </w:pPr>
          <w:r w:rsidRPr="00A15A1F">
            <w:rPr>
              <w:lang w:bidi="en-GB"/>
            </w:rPr>
            <w:t>Beef patty, triple cream brie, alfalfa sprouts, caramelized onions, aioli</w:t>
          </w:r>
        </w:p>
      </w:docPartBody>
    </w:docPart>
    <w:docPart>
      <w:docPartPr>
        <w:name w:val="EC108FA1B3A1214DAAB442971EC8F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F2135-C1A6-2A49-8E73-D4831A105A77}"/>
      </w:docPartPr>
      <w:docPartBody>
        <w:p w:rsidR="00143C29" w:rsidRDefault="00000000">
          <w:pPr>
            <w:pStyle w:val="EC108FA1B3A1214DAAB442971EC8F8C0"/>
          </w:pPr>
          <w:r w:rsidRPr="00A15A1F">
            <w:rPr>
              <w:lang w:bidi="en-GB"/>
            </w:rPr>
            <w:t>THIRD COURSE</w:t>
          </w:r>
        </w:p>
      </w:docPartBody>
    </w:docPart>
    <w:docPart>
      <w:docPartPr>
        <w:name w:val="888677DF7713D0498FF5BAD843F60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734C3-08E3-3941-BB96-96858E77F00A}"/>
      </w:docPartPr>
      <w:docPartBody>
        <w:p w:rsidR="00143C29" w:rsidRDefault="00000000">
          <w:pPr>
            <w:pStyle w:val="888677DF7713D0498FF5BAD843F6045C"/>
          </w:pPr>
          <w:r w:rsidRPr="00A15A1F">
            <w:rPr>
              <w:lang w:bidi="en-GB"/>
            </w:rPr>
            <w:t>Caramel cheesecake</w:t>
          </w:r>
        </w:p>
      </w:docPartBody>
    </w:docPart>
    <w:docPart>
      <w:docPartPr>
        <w:name w:val="0CDA5A5C12F3CA45973E1212ECC75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C0917-F3EC-A74E-A2A6-4F60AA06268D}"/>
      </w:docPartPr>
      <w:docPartBody>
        <w:p w:rsidR="00143C29" w:rsidRDefault="00000000">
          <w:pPr>
            <w:pStyle w:val="0CDA5A5C12F3CA45973E1212ECC758A8"/>
          </w:pPr>
          <w:r w:rsidRPr="00A15A1F">
            <w:rPr>
              <w:lang w:bidi="en-GB"/>
            </w:rPr>
            <w:t>Caramelized banana, cream</w:t>
          </w:r>
        </w:p>
      </w:docPartBody>
    </w:docPart>
    <w:docPart>
      <w:docPartPr>
        <w:name w:val="BE6A6B56A70E2E4BB932F6CFFCBF2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91FA5-37F7-A845-BF58-6FF0A58C38C8}"/>
      </w:docPartPr>
      <w:docPartBody>
        <w:p w:rsidR="00143C29" w:rsidRDefault="00000000">
          <w:pPr>
            <w:pStyle w:val="BE6A6B56A70E2E4BB932F6CFFCBF2396"/>
          </w:pPr>
          <w:r w:rsidRPr="00A15A1F">
            <w:rPr>
              <w:lang w:bidi="en-GB"/>
            </w:rPr>
            <w:t>DINNER MENU</w:t>
          </w:r>
        </w:p>
      </w:docPartBody>
    </w:docPart>
    <w:docPart>
      <w:docPartPr>
        <w:name w:val="F8D179F528D6074FA19828F87F7AF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19148-DC08-7349-A88B-85A898DEE0A5}"/>
      </w:docPartPr>
      <w:docPartBody>
        <w:p w:rsidR="00143C29" w:rsidRDefault="00000000">
          <w:pPr>
            <w:pStyle w:val="F8D179F528D6074FA19828F87F7AFA21"/>
          </w:pPr>
          <w:r w:rsidRPr="00A15A1F">
            <w:rPr>
              <w:rStyle w:val="PlaceholderText"/>
              <w:lang w:bidi="en-GB"/>
            </w:rPr>
            <w:t>$30 per person</w:t>
          </w:r>
        </w:p>
      </w:docPartBody>
    </w:docPart>
    <w:docPart>
      <w:docPartPr>
        <w:name w:val="22E754D9F4539446AA4D0068EF478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E5B1D-2A54-DA45-9A3C-3B65856B609C}"/>
      </w:docPartPr>
      <w:docPartBody>
        <w:p w:rsidR="00143C29" w:rsidRDefault="00000000">
          <w:pPr>
            <w:pStyle w:val="22E754D9F4539446AA4D0068EF478373"/>
          </w:pPr>
          <w:r w:rsidRPr="00A15A1F">
            <w:rPr>
              <w:lang w:bidi="en-GB"/>
            </w:rPr>
            <w:t>FIRST COURSE</w:t>
          </w:r>
        </w:p>
      </w:docPartBody>
    </w:docPart>
    <w:docPart>
      <w:docPartPr>
        <w:name w:val="957A237A260CFE43B6A66F7BDB1FD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FB71A-C440-4242-977B-1678DD47F7D5}"/>
      </w:docPartPr>
      <w:docPartBody>
        <w:p w:rsidR="00143C29" w:rsidRDefault="00000000">
          <w:pPr>
            <w:pStyle w:val="957A237A260CFE43B6A66F7BDB1FD9BC"/>
          </w:pPr>
          <w:r w:rsidRPr="00A15A1F">
            <w:rPr>
              <w:lang w:bidi="en-GB"/>
            </w:rPr>
            <w:t>Potato cakes</w:t>
          </w:r>
        </w:p>
      </w:docPartBody>
    </w:docPart>
    <w:docPart>
      <w:docPartPr>
        <w:name w:val="652851E6651A45469AB61F07CF26D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EE0F6-5144-EC4C-A58A-B2299FBF7746}"/>
      </w:docPartPr>
      <w:docPartBody>
        <w:p w:rsidR="00143C29" w:rsidRDefault="00000000">
          <w:pPr>
            <w:pStyle w:val="652851E6651A45469AB61F07CF26D613"/>
          </w:pPr>
          <w:r w:rsidRPr="00A15A1F">
            <w:rPr>
              <w:lang w:bidi="en-GB"/>
            </w:rPr>
            <w:t>Fried potato cakes, apple jelly, sour cream</w:t>
          </w:r>
        </w:p>
      </w:docPartBody>
    </w:docPart>
    <w:docPart>
      <w:docPartPr>
        <w:name w:val="00A09E8BB3A15149A4DA1ACEF5833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AA897-7B46-F145-9CD2-1F5E475DF262}"/>
      </w:docPartPr>
      <w:docPartBody>
        <w:p w:rsidR="00143C29" w:rsidRDefault="00000000">
          <w:pPr>
            <w:pStyle w:val="00A09E8BB3A15149A4DA1ACEF583304C"/>
          </w:pPr>
          <w:r w:rsidRPr="00A15A1F">
            <w:rPr>
              <w:lang w:bidi="en-GB"/>
            </w:rPr>
            <w:t>SECOND COURSE</w:t>
          </w:r>
        </w:p>
      </w:docPartBody>
    </w:docPart>
    <w:docPart>
      <w:docPartPr>
        <w:name w:val="1B272842ED6AD849BFFC675D0A131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85072-0865-964F-B896-316C3889E47D}"/>
      </w:docPartPr>
      <w:docPartBody>
        <w:p w:rsidR="00143C29" w:rsidRDefault="00000000">
          <w:pPr>
            <w:pStyle w:val="1B272842ED6AD849BFFC675D0A131F5D"/>
          </w:pPr>
          <w:r w:rsidRPr="00A15A1F">
            <w:rPr>
              <w:lang w:bidi="en-GB"/>
            </w:rPr>
            <w:t>Wagyu burger</w:t>
          </w:r>
        </w:p>
      </w:docPartBody>
    </w:docPart>
    <w:docPart>
      <w:docPartPr>
        <w:name w:val="4E219DFC498DEC408A92B6A9F783C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729DC-8CC4-9B4E-A4D3-920692ACD79A}"/>
      </w:docPartPr>
      <w:docPartBody>
        <w:p w:rsidR="00143C29" w:rsidRDefault="00000000">
          <w:pPr>
            <w:pStyle w:val="4E219DFC498DEC408A92B6A9F783CE9E"/>
          </w:pPr>
          <w:r w:rsidRPr="00A15A1F">
            <w:rPr>
              <w:lang w:bidi="en-GB"/>
            </w:rPr>
            <w:t>Beef patty, triple cream brie, alfalfa sprouts, caramelized onions, aioli</w:t>
          </w:r>
        </w:p>
      </w:docPartBody>
    </w:docPart>
    <w:docPart>
      <w:docPartPr>
        <w:name w:val="EDE454DCC513C24D986E621FFE400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2FB3F-5839-2143-978A-21821D959A6E}"/>
      </w:docPartPr>
      <w:docPartBody>
        <w:p w:rsidR="00143C29" w:rsidRDefault="00000000">
          <w:pPr>
            <w:pStyle w:val="EDE454DCC513C24D986E621FFE400655"/>
          </w:pPr>
          <w:r w:rsidRPr="00A15A1F">
            <w:rPr>
              <w:lang w:bidi="en-GB"/>
            </w:rPr>
            <w:t>Truffle mushroom pasta</w:t>
          </w:r>
        </w:p>
      </w:docPartBody>
    </w:docPart>
    <w:docPart>
      <w:docPartPr>
        <w:name w:val="B8AE0E7820FE0141B526F192C43F8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9D72A-1E30-0447-81CE-6A3BB7C9B250}"/>
      </w:docPartPr>
      <w:docPartBody>
        <w:p w:rsidR="00143C29" w:rsidRDefault="00000000">
          <w:pPr>
            <w:pStyle w:val="B8AE0E7820FE0141B526F192C43F84FA"/>
          </w:pPr>
          <w:r w:rsidRPr="00A15A1F">
            <w:rPr>
              <w:lang w:bidi="en-GB"/>
            </w:rPr>
            <w:t>Hand-made pasta, black truffle, Parmesan</w:t>
          </w:r>
        </w:p>
      </w:docPartBody>
    </w:docPart>
    <w:docPart>
      <w:docPartPr>
        <w:name w:val="896B7E0E757B9441AC47950E966E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6D669-A74D-C74F-A054-9F772F4D7BEB}"/>
      </w:docPartPr>
      <w:docPartBody>
        <w:p w:rsidR="00143C29" w:rsidRDefault="00000000">
          <w:pPr>
            <w:pStyle w:val="896B7E0E757B9441AC47950E966E735E"/>
          </w:pPr>
          <w:r w:rsidRPr="00A15A1F">
            <w:rPr>
              <w:lang w:bidi="en-GB"/>
            </w:rPr>
            <w:t>Caramel cheesecake</w:t>
          </w:r>
        </w:p>
      </w:docPartBody>
    </w:docPart>
    <w:docPart>
      <w:docPartPr>
        <w:name w:val="FBC004D605DDC143B2C4DFD878FCB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350E5-F943-3347-9B98-EA9F72244D44}"/>
      </w:docPartPr>
      <w:docPartBody>
        <w:p w:rsidR="00143C29" w:rsidRDefault="00000000">
          <w:pPr>
            <w:pStyle w:val="FBC004D605DDC143B2C4DFD878FCBECE"/>
          </w:pPr>
          <w:r w:rsidRPr="00A15A1F">
            <w:rPr>
              <w:lang w:bidi="en-GB"/>
            </w:rPr>
            <w:t>Apple cobbler</w:t>
          </w:r>
        </w:p>
      </w:docPartBody>
    </w:docPart>
    <w:docPart>
      <w:docPartPr>
        <w:name w:val="CDFB1DC20D30A849850C267E37B25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1F27E-4094-674C-9109-885A3DDD3176}"/>
      </w:docPartPr>
      <w:docPartBody>
        <w:p w:rsidR="00143C29" w:rsidRDefault="00000000">
          <w:pPr>
            <w:pStyle w:val="CDFB1DC20D30A849850C267E37B25B41"/>
          </w:pPr>
          <w:r w:rsidRPr="00A15A1F">
            <w:rPr>
              <w:lang w:bidi="en-GB"/>
            </w:rPr>
            <w:t>Apples, cinnamon crumble, vanilla ice cream</w:t>
          </w:r>
        </w:p>
      </w:docPartBody>
    </w:docPart>
    <w:docPart>
      <w:docPartPr>
        <w:name w:val="14596265233C2547A9B19AC6B6E35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855DA-7D67-5B43-9D06-D3B09B1D3117}"/>
      </w:docPartPr>
      <w:docPartBody>
        <w:p w:rsidR="00143C29" w:rsidRDefault="00000000">
          <w:pPr>
            <w:pStyle w:val="14596265233C2547A9B19AC6B6E35D53"/>
          </w:pPr>
          <w:r w:rsidRPr="00A15A1F">
            <w:rPr>
              <w:lang w:bidi="en-GB"/>
            </w:rPr>
            <w:t>DRINKS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gh Tower Text">
    <w:altName w:val="Cambria"/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808"/>
    <w:rsid w:val="00032F05"/>
    <w:rsid w:val="00143C29"/>
    <w:rsid w:val="004127E4"/>
    <w:rsid w:val="00BC268A"/>
    <w:rsid w:val="00EB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29AED03EEA9047AB670971516B7EFE">
    <w:name w:val="EE29AED03EEA9047AB670971516B7EF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3A7C69DB34B7449A770FB79EA7E1F0C">
    <w:name w:val="93A7C69DB34B7449A770FB79EA7E1F0C"/>
  </w:style>
  <w:style w:type="paragraph" w:customStyle="1" w:styleId="22787A567C623D439AAF3F1EDAC78F87">
    <w:name w:val="22787A567C623D439AAF3F1EDAC78F87"/>
  </w:style>
  <w:style w:type="paragraph" w:customStyle="1" w:styleId="8140CC88A62A3345AFBA531DF00E1127">
    <w:name w:val="8140CC88A62A3345AFBA531DF00E1127"/>
  </w:style>
  <w:style w:type="paragraph" w:customStyle="1" w:styleId="5AC568FED5FB1649AB95A10413D09533">
    <w:name w:val="5AC568FED5FB1649AB95A10413D09533"/>
  </w:style>
  <w:style w:type="paragraph" w:customStyle="1" w:styleId="55FF9E022F37E246A48FEC99A1D8E214">
    <w:name w:val="55FF9E022F37E246A48FEC99A1D8E214"/>
  </w:style>
  <w:style w:type="paragraph" w:customStyle="1" w:styleId="86EE4B43B04EDE4AB647EEE50D6B7D6B">
    <w:name w:val="86EE4B43B04EDE4AB647EEE50D6B7D6B"/>
  </w:style>
  <w:style w:type="paragraph" w:customStyle="1" w:styleId="0DB17AB0ADDD694CB702856F3B31B2A9">
    <w:name w:val="0DB17AB0ADDD694CB702856F3B31B2A9"/>
  </w:style>
  <w:style w:type="paragraph" w:customStyle="1" w:styleId="D394FE351B07C746A3788D5956A08EDB">
    <w:name w:val="D394FE351B07C746A3788D5956A08EDB"/>
  </w:style>
  <w:style w:type="paragraph" w:customStyle="1" w:styleId="6805CA831A3061469C39208D2841F118">
    <w:name w:val="6805CA831A3061469C39208D2841F118"/>
  </w:style>
  <w:style w:type="paragraph" w:customStyle="1" w:styleId="1621CFBE041ED34E957A42C699EC9B18">
    <w:name w:val="1621CFBE041ED34E957A42C699EC9B18"/>
  </w:style>
  <w:style w:type="paragraph" w:customStyle="1" w:styleId="B54D86BBD69FB64482284DBD8F065EBE">
    <w:name w:val="B54D86BBD69FB64482284DBD8F065EBE"/>
  </w:style>
  <w:style w:type="paragraph" w:customStyle="1" w:styleId="7BA172BAA025C047A5C088A17E0C4AC0">
    <w:name w:val="7BA172BAA025C047A5C088A17E0C4AC0"/>
  </w:style>
  <w:style w:type="paragraph" w:customStyle="1" w:styleId="638F38FD3697AA468FE8469D02C352EF">
    <w:name w:val="638F38FD3697AA468FE8469D02C352EF"/>
  </w:style>
  <w:style w:type="paragraph" w:customStyle="1" w:styleId="8AC78CA86EDD9546A1CA0D61436A0697">
    <w:name w:val="8AC78CA86EDD9546A1CA0D61436A0697"/>
  </w:style>
  <w:style w:type="paragraph" w:customStyle="1" w:styleId="641A4CB45AD7254EB565ABD7960BF694">
    <w:name w:val="641A4CB45AD7254EB565ABD7960BF694"/>
  </w:style>
  <w:style w:type="paragraph" w:customStyle="1" w:styleId="02D7C2050DCD2E468A1B16E4B7948F48">
    <w:name w:val="02D7C2050DCD2E468A1B16E4B7948F48"/>
  </w:style>
  <w:style w:type="paragraph" w:customStyle="1" w:styleId="25B6E40DFC06DF429409C9706E747D11">
    <w:name w:val="25B6E40DFC06DF429409C9706E747D11"/>
  </w:style>
  <w:style w:type="paragraph" w:customStyle="1" w:styleId="AFDA634C9A37BD4CB07486CE70A5AF60">
    <w:name w:val="AFDA634C9A37BD4CB07486CE70A5AF60"/>
  </w:style>
  <w:style w:type="paragraph" w:customStyle="1" w:styleId="1AD45BA2A4591A44B9587C71FEEAC00F">
    <w:name w:val="1AD45BA2A4591A44B9587C71FEEAC00F"/>
  </w:style>
  <w:style w:type="paragraph" w:customStyle="1" w:styleId="EC108FA1B3A1214DAAB442971EC8F8C0">
    <w:name w:val="EC108FA1B3A1214DAAB442971EC8F8C0"/>
  </w:style>
  <w:style w:type="paragraph" w:customStyle="1" w:styleId="888677DF7713D0498FF5BAD843F6045C">
    <w:name w:val="888677DF7713D0498FF5BAD843F6045C"/>
  </w:style>
  <w:style w:type="paragraph" w:customStyle="1" w:styleId="0CDA5A5C12F3CA45973E1212ECC758A8">
    <w:name w:val="0CDA5A5C12F3CA45973E1212ECC758A8"/>
  </w:style>
  <w:style w:type="paragraph" w:customStyle="1" w:styleId="BE6A6B56A70E2E4BB932F6CFFCBF2396">
    <w:name w:val="BE6A6B56A70E2E4BB932F6CFFCBF2396"/>
  </w:style>
  <w:style w:type="paragraph" w:customStyle="1" w:styleId="F8D179F528D6074FA19828F87F7AFA21">
    <w:name w:val="F8D179F528D6074FA19828F87F7AFA21"/>
  </w:style>
  <w:style w:type="paragraph" w:customStyle="1" w:styleId="22E754D9F4539446AA4D0068EF478373">
    <w:name w:val="22E754D9F4539446AA4D0068EF478373"/>
  </w:style>
  <w:style w:type="paragraph" w:customStyle="1" w:styleId="957A237A260CFE43B6A66F7BDB1FD9BC">
    <w:name w:val="957A237A260CFE43B6A66F7BDB1FD9BC"/>
  </w:style>
  <w:style w:type="paragraph" w:customStyle="1" w:styleId="652851E6651A45469AB61F07CF26D613">
    <w:name w:val="652851E6651A45469AB61F07CF26D613"/>
  </w:style>
  <w:style w:type="paragraph" w:customStyle="1" w:styleId="00A09E8BB3A15149A4DA1ACEF583304C">
    <w:name w:val="00A09E8BB3A15149A4DA1ACEF583304C"/>
  </w:style>
  <w:style w:type="paragraph" w:customStyle="1" w:styleId="1B272842ED6AD849BFFC675D0A131F5D">
    <w:name w:val="1B272842ED6AD849BFFC675D0A131F5D"/>
  </w:style>
  <w:style w:type="paragraph" w:customStyle="1" w:styleId="4E219DFC498DEC408A92B6A9F783CE9E">
    <w:name w:val="4E219DFC498DEC408A92B6A9F783CE9E"/>
  </w:style>
  <w:style w:type="paragraph" w:customStyle="1" w:styleId="EDE454DCC513C24D986E621FFE400655">
    <w:name w:val="EDE454DCC513C24D986E621FFE400655"/>
  </w:style>
  <w:style w:type="paragraph" w:customStyle="1" w:styleId="B8AE0E7820FE0141B526F192C43F84FA">
    <w:name w:val="B8AE0E7820FE0141B526F192C43F84FA"/>
  </w:style>
  <w:style w:type="paragraph" w:customStyle="1" w:styleId="896B7E0E757B9441AC47950E966E735E">
    <w:name w:val="896B7E0E757B9441AC47950E966E735E"/>
  </w:style>
  <w:style w:type="paragraph" w:customStyle="1" w:styleId="FBC004D605DDC143B2C4DFD878FCBECE">
    <w:name w:val="FBC004D605DDC143B2C4DFD878FCBECE"/>
  </w:style>
  <w:style w:type="paragraph" w:customStyle="1" w:styleId="CDFB1DC20D30A849850C267E37B25B41">
    <w:name w:val="CDFB1DC20D30A849850C267E37B25B41"/>
  </w:style>
  <w:style w:type="paragraph" w:customStyle="1" w:styleId="14596265233C2547A9B19AC6B6E35D53">
    <w:name w:val="14596265233C2547A9B19AC6B6E35D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E6E75"/>
      </a:accent1>
      <a:accent2>
        <a:srgbClr val="C6964E"/>
      </a:accent2>
      <a:accent3>
        <a:srgbClr val="A34763"/>
      </a:accent3>
      <a:accent4>
        <a:srgbClr val="68885A"/>
      </a:accent4>
      <a:accent5>
        <a:srgbClr val="F1F0F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0">
      <a:majorFont>
        <a:latin typeface="High Tower Text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22a266b9fa9a230c5a512669d8b298c3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ddc33fff6b14141ee5c74a0d29ea6a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61BEF7-EF1B-4D72-8450-E275D12542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033C9-4E25-4852-B548-A985F4ADDA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CA9C69-99AF-45EC-8CA2-D96A75CA12A9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dinner menu.dotx</Template>
  <TotalTime>0</TotalTime>
  <Pages>3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2024-03-26T11:31:00Z</dcterms:created>
  <dcterms:modified xsi:type="dcterms:W3CDTF">2024-03-26T12:07:00Z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